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3FDDF894" w14:textId="72B737CB" w:rsidR="008F1DB3" w:rsidRDefault="008F1DB3"/>
    <w:p w14:paraId="79E45B68" w14:textId="48939DF1" w:rsidR="00E20634" w:rsidRDefault="00E20634"/>
    <w:p w14:paraId="621EF573" w14:textId="77777777" w:rsidR="00E20634" w:rsidRDefault="00E20634"/>
    <w:p w14:paraId="008D8848" w14:textId="36A9611E" w:rsidR="008F1DB3" w:rsidRPr="00E20634" w:rsidRDefault="008F1DB3" w:rsidP="008F1DB3">
      <w:pPr>
        <w:jc w:val="center"/>
        <w:rPr>
          <w:sz w:val="54"/>
          <w:szCs w:val="54"/>
        </w:rPr>
      </w:pPr>
      <w:r w:rsidRPr="00E20634">
        <w:rPr>
          <w:rFonts w:hint="eastAsia"/>
          <w:sz w:val="54"/>
          <w:szCs w:val="54"/>
        </w:rPr>
        <w:t>株式会社ドーテック</w:t>
      </w:r>
    </w:p>
    <w:p w14:paraId="50B1E2C9" w14:textId="78A1D81C" w:rsidR="008F1DB3" w:rsidRPr="00A056DC" w:rsidRDefault="008F1DB3" w:rsidP="008F1DB3">
      <w:pPr>
        <w:jc w:val="center"/>
        <w:rPr>
          <w:sz w:val="42"/>
          <w:szCs w:val="42"/>
        </w:rPr>
      </w:pPr>
      <w:r w:rsidRPr="00A056DC">
        <w:rPr>
          <w:rFonts w:hint="eastAsia"/>
          <w:sz w:val="42"/>
          <w:szCs w:val="42"/>
        </w:rPr>
        <w:t>ホームページ</w:t>
      </w:r>
      <w:r w:rsidR="00A056DC" w:rsidRPr="00A056DC">
        <w:rPr>
          <w:rFonts w:hint="eastAsia"/>
          <w:sz w:val="42"/>
          <w:szCs w:val="42"/>
        </w:rPr>
        <w:t>フル</w:t>
      </w:r>
      <w:r w:rsidRPr="00A056DC">
        <w:rPr>
          <w:rFonts w:hint="eastAsia"/>
          <w:sz w:val="42"/>
          <w:szCs w:val="42"/>
        </w:rPr>
        <w:t>リニューアルプロジェクト</w:t>
      </w:r>
    </w:p>
    <w:p w14:paraId="658A4656" w14:textId="53560E70" w:rsidR="008F1DB3" w:rsidRPr="00E20634" w:rsidRDefault="008F1DB3" w:rsidP="008F1DB3">
      <w:pPr>
        <w:jc w:val="center"/>
        <w:rPr>
          <w:sz w:val="54"/>
          <w:szCs w:val="54"/>
        </w:rPr>
      </w:pPr>
      <w:r w:rsidRPr="00E20634">
        <w:rPr>
          <w:rFonts w:hint="eastAsia"/>
          <w:sz w:val="54"/>
          <w:szCs w:val="54"/>
        </w:rPr>
        <w:t>提案依頼書（</w:t>
      </w:r>
      <w:r w:rsidRPr="00E20634">
        <w:rPr>
          <w:sz w:val="54"/>
          <w:szCs w:val="54"/>
        </w:rPr>
        <w:t>RFP）</w:t>
      </w:r>
    </w:p>
    <w:p w14:paraId="4FCD69C1" w14:textId="165F00C2" w:rsidR="008F1DB3" w:rsidRDefault="008F1DB3"/>
    <w:p w14:paraId="0EBC70F8" w14:textId="6E46889F" w:rsidR="00E20634" w:rsidRDefault="00E20634"/>
    <w:p w14:paraId="0F4DA8C5" w14:textId="77777777" w:rsidR="005278B4" w:rsidRDefault="005278B4"/>
    <w:p w14:paraId="5570D9EF" w14:textId="7A82A598" w:rsidR="00E20634" w:rsidRDefault="00E20634"/>
    <w:p w14:paraId="39E79A1C" w14:textId="58BB20E1" w:rsidR="00E20634" w:rsidRDefault="00E20634"/>
    <w:p w14:paraId="1DE94B5B" w14:textId="19FC9FF4" w:rsidR="00E20634" w:rsidRDefault="00E20634"/>
    <w:p w14:paraId="4E1E1277" w14:textId="77777777" w:rsidR="00E20634" w:rsidRDefault="00E20634"/>
    <w:p w14:paraId="3F5449D1" w14:textId="5A71F755" w:rsidR="00F2504E" w:rsidRPr="00985E02" w:rsidRDefault="00F2504E" w:rsidP="00985E02">
      <w:pPr>
        <w:pStyle w:val="1"/>
        <w:numPr>
          <w:ilvl w:val="0"/>
          <w:numId w:val="7"/>
        </w:numPr>
        <w:rPr>
          <w:sz w:val="21"/>
          <w:szCs w:val="21"/>
        </w:rPr>
      </w:pPr>
      <w:r w:rsidRPr="00985E02">
        <w:rPr>
          <w:rFonts w:hint="eastAsia"/>
          <w:sz w:val="21"/>
          <w:szCs w:val="21"/>
        </w:rPr>
        <w:t>本資料の目的</w:t>
      </w:r>
    </w:p>
    <w:p w14:paraId="1E7899EA" w14:textId="77777777" w:rsidR="00985E02" w:rsidRDefault="00985E02" w:rsidP="00B1521B">
      <w:pPr>
        <w:jc w:val="left"/>
      </w:pPr>
    </w:p>
    <w:p w14:paraId="77DDD92C" w14:textId="09B2767F" w:rsidR="00BB48A4" w:rsidRDefault="00F2504E" w:rsidP="00B1521B">
      <w:pPr>
        <w:jc w:val="left"/>
      </w:pPr>
      <w:r w:rsidRPr="000B1FD2">
        <w:rPr>
          <w:rFonts w:hint="eastAsia"/>
        </w:rPr>
        <w:t>株式会社ドーテック</w:t>
      </w:r>
      <w:r>
        <w:rPr>
          <w:rFonts w:hint="eastAsia"/>
        </w:rPr>
        <w:t xml:space="preserve">（以下 </w:t>
      </w:r>
      <w:r w:rsidR="00206117">
        <w:rPr>
          <w:rFonts w:hint="eastAsia"/>
        </w:rPr>
        <w:t>当社</w:t>
      </w:r>
      <w:r>
        <w:rPr>
          <w:rFonts w:hint="eastAsia"/>
        </w:rPr>
        <w:t>）</w:t>
      </w:r>
      <w:r w:rsidR="00BB48A4">
        <w:rPr>
          <w:rFonts w:hint="eastAsia"/>
        </w:rPr>
        <w:t>で</w:t>
      </w:r>
      <w:r w:rsidR="002538D1">
        <w:rPr>
          <w:rFonts w:hint="eastAsia"/>
        </w:rPr>
        <w:t>運営する</w:t>
      </w:r>
      <w:r w:rsidR="002538D1" w:rsidRPr="0093559B">
        <w:rPr>
          <w:rFonts w:hint="eastAsia"/>
        </w:rPr>
        <w:t>旅館施設</w:t>
      </w:r>
      <w:r w:rsidR="002538D1">
        <w:rPr>
          <w:rFonts w:hint="eastAsia"/>
        </w:rPr>
        <w:t>で</w:t>
      </w:r>
      <w:r>
        <w:rPr>
          <w:rFonts w:hint="eastAsia"/>
        </w:rPr>
        <w:t>は、</w:t>
      </w:r>
      <w:r w:rsidR="00BB48A4">
        <w:rPr>
          <w:rFonts w:hint="eastAsia"/>
        </w:rPr>
        <w:t>外国人観光客の</w:t>
      </w:r>
      <w:r w:rsidR="002538D1">
        <w:rPr>
          <w:rFonts w:hint="eastAsia"/>
        </w:rPr>
        <w:t>宿泊</w:t>
      </w:r>
      <w:r w:rsidR="00BB48A4">
        <w:rPr>
          <w:rFonts w:hint="eastAsia"/>
        </w:rPr>
        <w:t>が増えています。インバウンド需要の拡大に応えるため、英語や</w:t>
      </w:r>
      <w:r w:rsidR="002538D1">
        <w:rPr>
          <w:rFonts w:hint="eastAsia"/>
        </w:rPr>
        <w:t>中国語に対応したホームページを検討しています。</w:t>
      </w:r>
    </w:p>
    <w:p w14:paraId="77363BA3" w14:textId="77777777" w:rsidR="00F2504E" w:rsidRDefault="00F2504E" w:rsidP="00F2504E"/>
    <w:p w14:paraId="3ACEF754" w14:textId="664A74B5" w:rsidR="005278B4" w:rsidRDefault="005278B4" w:rsidP="00F2504E">
      <w:r w:rsidRPr="005278B4">
        <w:t>このような背景から、ホームページのリニューアルを計画し、制作会社を選定するにあたり本資料</w:t>
      </w:r>
      <w:r>
        <w:rPr>
          <w:rFonts w:hint="eastAsia"/>
        </w:rPr>
        <w:t>（</w:t>
      </w:r>
      <w:r w:rsidRPr="005278B4">
        <w:t>RFP</w:t>
      </w:r>
      <w:r>
        <w:rPr>
          <w:rFonts w:hint="eastAsia"/>
        </w:rPr>
        <w:t>）</w:t>
      </w:r>
      <w:r w:rsidRPr="005278B4">
        <w:t>を作成しました。</w:t>
      </w:r>
    </w:p>
    <w:p w14:paraId="7954F070" w14:textId="77777777" w:rsidR="005278B4" w:rsidRPr="005278B4" w:rsidRDefault="005278B4" w:rsidP="00F2504E"/>
    <w:p w14:paraId="4A8F0859" w14:textId="3FC5D334" w:rsidR="00F2504E" w:rsidRDefault="005278B4">
      <w:r>
        <w:t>RFP</w:t>
      </w:r>
      <w:r w:rsidRPr="005278B4">
        <w:t>の目的は、貴社が提案書を作成するにあたって必要な、当社のプロジェクト要件・背景・条件を示すことです。</w:t>
      </w:r>
      <w:r w:rsidR="00206117">
        <w:rPr>
          <w:rFonts w:hint="eastAsia"/>
        </w:rPr>
        <w:t>当社</w:t>
      </w:r>
      <w:r w:rsidR="00F2504E">
        <w:rPr>
          <w:rFonts w:hint="eastAsia"/>
        </w:rPr>
        <w:t>は、貴社からの提案書を</w:t>
      </w:r>
      <w:r w:rsidR="000C1757">
        <w:rPr>
          <w:rFonts w:hint="eastAsia"/>
        </w:rPr>
        <w:t>基</w:t>
      </w:r>
      <w:r w:rsidR="00F2504E">
        <w:rPr>
          <w:rFonts w:hint="eastAsia"/>
        </w:rPr>
        <w:t>に、</w:t>
      </w:r>
      <w:r w:rsidR="00364B62" w:rsidRPr="00364B62">
        <w:rPr>
          <w:rFonts w:hint="eastAsia"/>
        </w:rPr>
        <w:t>ホームページリニューアルプロジェクト</w:t>
      </w:r>
      <w:r w:rsidR="00364B62">
        <w:rPr>
          <w:rFonts w:hint="eastAsia"/>
        </w:rPr>
        <w:t>（以下　本プロジェクト）</w:t>
      </w:r>
      <w:r w:rsidR="00F2504E">
        <w:rPr>
          <w:rFonts w:hint="eastAsia"/>
        </w:rPr>
        <w:t>の発注先の選定を行わせていただきます。</w:t>
      </w:r>
    </w:p>
    <w:p w14:paraId="3C072E29" w14:textId="77777777" w:rsidR="00E20634" w:rsidRDefault="00E20634"/>
    <w:p w14:paraId="6414C895" w14:textId="24DC6C27" w:rsidR="0001076D" w:rsidRDefault="0001076D"/>
    <w:p w14:paraId="372DCBB1" w14:textId="77777777" w:rsidR="00B1521B" w:rsidRDefault="00B1521B"/>
    <w:p w14:paraId="66DFFBE9" w14:textId="705BBD7A" w:rsidR="008F1DB3" w:rsidRDefault="008F1DB3" w:rsidP="008F1DB3">
      <w:pPr>
        <w:jc w:val="right"/>
      </w:pPr>
      <w:r>
        <w:t>YYYY</w:t>
      </w:r>
      <w:r w:rsidRPr="008F1DB3">
        <w:t>年</w:t>
      </w:r>
      <w:r>
        <w:t>MM</w:t>
      </w:r>
      <w:r w:rsidRPr="008F1DB3">
        <w:t>月</w:t>
      </w:r>
      <w:r>
        <w:t>DD</w:t>
      </w:r>
      <w:r w:rsidRPr="008F1DB3">
        <w:t>日</w:t>
      </w:r>
    </w:p>
    <w:p w14:paraId="7A8304CB" w14:textId="17457878" w:rsidR="008F1DB3" w:rsidRDefault="008F1DB3" w:rsidP="008F1DB3">
      <w:pPr>
        <w:jc w:val="right"/>
      </w:pPr>
      <w:r w:rsidRPr="008F1DB3">
        <w:rPr>
          <w:rFonts w:hint="eastAsia"/>
        </w:rPr>
        <w:t>株式会社ドーテック</w:t>
      </w:r>
    </w:p>
    <w:p w14:paraId="51DB6BF6" w14:textId="4B0ACA7A" w:rsidR="00F2504E" w:rsidRDefault="008F1DB3" w:rsidP="00985E02">
      <w:pPr>
        <w:jc w:val="right"/>
      </w:pPr>
      <w:r>
        <w:rPr>
          <w:rFonts w:hint="eastAsia"/>
        </w:rPr>
        <w:t>管理部</w:t>
      </w:r>
    </w:p>
    <w:p w14:paraId="21447587" w14:textId="51BC9772" w:rsidR="00985E02" w:rsidRPr="00985E02" w:rsidRDefault="00985E02" w:rsidP="00985E02">
      <w:pPr>
        <w:pStyle w:val="1"/>
        <w:numPr>
          <w:ilvl w:val="0"/>
          <w:numId w:val="7"/>
        </w:numPr>
        <w:rPr>
          <w:sz w:val="21"/>
          <w:szCs w:val="21"/>
        </w:rPr>
      </w:pPr>
      <w:r>
        <w:rPr>
          <w:rFonts w:hint="eastAsia"/>
          <w:sz w:val="21"/>
          <w:szCs w:val="21"/>
        </w:rPr>
        <w:lastRenderedPageBreak/>
        <w:t>プロジェクト概要</w:t>
      </w:r>
    </w:p>
    <w:p w14:paraId="12E61F1E" w14:textId="77777777" w:rsidR="00985E02" w:rsidRDefault="00985E02"/>
    <w:p w14:paraId="28407198" w14:textId="6FB18E71" w:rsidR="00A825A7" w:rsidRPr="00BC3823" w:rsidRDefault="00A825A7" w:rsidP="00A825A7">
      <w:pPr>
        <w:rPr>
          <w:b/>
          <w:bCs/>
        </w:rPr>
      </w:pPr>
      <w:r w:rsidRPr="00BC3823">
        <w:rPr>
          <w:b/>
          <w:bCs/>
        </w:rPr>
        <w:t>2-1.</w:t>
      </w:r>
      <w:r w:rsidR="00985E02" w:rsidRPr="00BC3823">
        <w:rPr>
          <w:rFonts w:hint="eastAsia"/>
          <w:b/>
          <w:bCs/>
        </w:rPr>
        <w:t xml:space="preserve"> 　</w:t>
      </w:r>
      <w:r w:rsidR="0093559B" w:rsidRPr="00BC3823">
        <w:rPr>
          <w:rFonts w:hint="eastAsia"/>
          <w:b/>
          <w:bCs/>
        </w:rPr>
        <w:t>背景・課題</w:t>
      </w:r>
    </w:p>
    <w:p w14:paraId="706E48BF" w14:textId="5B17C1EA" w:rsidR="008F1DB3" w:rsidRDefault="00206117">
      <w:r>
        <w:rPr>
          <w:rFonts w:hint="eastAsia"/>
        </w:rPr>
        <w:t>当社</w:t>
      </w:r>
      <w:r w:rsidR="0093559B">
        <w:rPr>
          <w:rFonts w:hint="eastAsia"/>
        </w:rPr>
        <w:t>のホームページは</w:t>
      </w:r>
      <w:r w:rsidR="00C9215D">
        <w:rPr>
          <w:rFonts w:hint="eastAsia"/>
        </w:rPr>
        <w:t>5</w:t>
      </w:r>
      <w:r w:rsidR="0093559B">
        <w:rPr>
          <w:rFonts w:hint="eastAsia"/>
        </w:rPr>
        <w:t>年前に制作会社に委託して作ったもので</w:t>
      </w:r>
      <w:r w:rsidR="00C0531A">
        <w:rPr>
          <w:rFonts w:hint="eastAsia"/>
        </w:rPr>
        <w:t>す。</w:t>
      </w:r>
      <w:r w:rsidR="005278B4" w:rsidRPr="005278B4">
        <w:t>当時は施設情報の発信を主目的として開設しました</w:t>
      </w:r>
      <w:r w:rsidR="005278B4">
        <w:rPr>
          <w:rFonts w:hint="eastAsia"/>
        </w:rPr>
        <w:t>。</w:t>
      </w:r>
    </w:p>
    <w:p w14:paraId="0F8F69B5" w14:textId="0BD70558" w:rsidR="008F1DB3" w:rsidRDefault="008F1DB3"/>
    <w:p w14:paraId="59EA61BA" w14:textId="2477461D" w:rsidR="005278B4" w:rsidRDefault="00A615BF">
      <w:r>
        <w:rPr>
          <w:rFonts w:hint="eastAsia"/>
        </w:rPr>
        <w:t>インバウンド需要の急増で</w:t>
      </w:r>
      <w:r w:rsidR="00206117">
        <w:rPr>
          <w:rFonts w:hint="eastAsia"/>
        </w:rPr>
        <w:t>当社</w:t>
      </w:r>
      <w:r>
        <w:rPr>
          <w:rFonts w:hint="eastAsia"/>
        </w:rPr>
        <w:t>に訪れる</w:t>
      </w:r>
      <w:r w:rsidR="005278B4" w:rsidRPr="005278B4">
        <w:t>外国人宿泊者数が</w:t>
      </w:r>
      <w:r w:rsidR="000127A7">
        <w:rPr>
          <w:rFonts w:hint="eastAsia"/>
        </w:rPr>
        <w:t>〇</w:t>
      </w:r>
      <w:r w:rsidR="005278B4" w:rsidRPr="005278B4">
        <w:t>年比で</w:t>
      </w:r>
      <w:r w:rsidR="000127A7">
        <w:rPr>
          <w:rFonts w:hint="eastAsia"/>
        </w:rPr>
        <w:t>△</w:t>
      </w:r>
      <w:r w:rsidR="005278B4" w:rsidRPr="005278B4">
        <w:t>割増加しており、</w:t>
      </w:r>
      <w:r w:rsidR="005278B4">
        <w:rPr>
          <w:rFonts w:hint="eastAsia"/>
        </w:rPr>
        <w:t>ホームページの</w:t>
      </w:r>
      <w:r w:rsidR="005278B4" w:rsidRPr="005278B4">
        <w:t>多言語対応が急務となっています</w:t>
      </w:r>
      <w:r w:rsidR="000127A7">
        <w:rPr>
          <w:rFonts w:hint="eastAsia"/>
        </w:rPr>
        <w:t>。</w:t>
      </w:r>
    </w:p>
    <w:p w14:paraId="1DF08873" w14:textId="77777777" w:rsidR="00A615BF" w:rsidRDefault="00A615BF"/>
    <w:p w14:paraId="7CE72D4D" w14:textId="5CD69DBE" w:rsidR="00A615BF" w:rsidRDefault="00D23604">
      <w:r>
        <w:rPr>
          <w:rFonts w:hint="eastAsia"/>
        </w:rPr>
        <w:t>外国人観光客からの</w:t>
      </w:r>
      <w:r w:rsidR="00A615BF">
        <w:rPr>
          <w:rFonts w:hint="eastAsia"/>
        </w:rPr>
        <w:t>宿泊予約</w:t>
      </w:r>
      <w:r>
        <w:rPr>
          <w:rFonts w:hint="eastAsia"/>
        </w:rPr>
        <w:t>の多く</w:t>
      </w:r>
      <w:r w:rsidR="00A615BF">
        <w:rPr>
          <w:rFonts w:hint="eastAsia"/>
        </w:rPr>
        <w:t>は</w:t>
      </w:r>
      <w:r>
        <w:rPr>
          <w:rFonts w:hint="eastAsia"/>
        </w:rPr>
        <w:t>、</w:t>
      </w:r>
      <w:r w:rsidRPr="00151DD7">
        <w:t>Agoda</w:t>
      </w:r>
      <w:r>
        <w:rPr>
          <w:rFonts w:hint="eastAsia"/>
        </w:rPr>
        <w:t>やBooking.comなどの</w:t>
      </w:r>
      <w:r w:rsidRPr="00151DD7">
        <w:rPr>
          <w:rFonts w:hint="eastAsia"/>
        </w:rPr>
        <w:t>海外</w:t>
      </w:r>
      <w:r w:rsidRPr="00151DD7">
        <w:t>OTA</w:t>
      </w:r>
      <w:r>
        <w:rPr>
          <w:rFonts w:hint="eastAsia"/>
        </w:rPr>
        <w:t>からです。</w:t>
      </w:r>
    </w:p>
    <w:p w14:paraId="0CD4D1BF" w14:textId="75B8F2D6" w:rsidR="00A615BF" w:rsidRPr="00A615BF" w:rsidRDefault="00A615BF">
      <w:r>
        <w:rPr>
          <w:rFonts w:hint="eastAsia"/>
        </w:rPr>
        <w:t>ホームページ</w:t>
      </w:r>
      <w:r w:rsidR="00AD3EB5">
        <w:rPr>
          <w:rFonts w:hint="eastAsia"/>
        </w:rPr>
        <w:t>内</w:t>
      </w:r>
      <w:r>
        <w:rPr>
          <w:rFonts w:hint="eastAsia"/>
        </w:rPr>
        <w:t>に予約システムを導入</w:t>
      </w:r>
      <w:r w:rsidR="00D23604">
        <w:rPr>
          <w:rFonts w:hint="eastAsia"/>
        </w:rPr>
        <w:t>していますが、多言語化して公式からでも予約が増えることを望みます。</w:t>
      </w:r>
    </w:p>
    <w:p w14:paraId="3D4D0DF9" w14:textId="77777777" w:rsidR="009254C2" w:rsidRPr="00AD3EB5" w:rsidRDefault="009254C2"/>
    <w:p w14:paraId="74454E39" w14:textId="6179018C" w:rsidR="00FE6E74" w:rsidRPr="00BC3823" w:rsidRDefault="00FE6E74" w:rsidP="00FE6E74">
      <w:pPr>
        <w:rPr>
          <w:b/>
          <w:bCs/>
        </w:rPr>
      </w:pPr>
      <w:r w:rsidRPr="00BC3823">
        <w:rPr>
          <w:b/>
          <w:bCs/>
        </w:rPr>
        <w:t>2-</w:t>
      </w:r>
      <w:r w:rsidR="00E40567" w:rsidRPr="00BC3823">
        <w:rPr>
          <w:b/>
          <w:bCs/>
        </w:rPr>
        <w:t>2</w:t>
      </w:r>
      <w:r w:rsidRPr="00BC3823">
        <w:rPr>
          <w:b/>
          <w:bCs/>
        </w:rPr>
        <w:t>.</w:t>
      </w:r>
      <w:r w:rsidR="00985E02" w:rsidRPr="00BC3823">
        <w:rPr>
          <w:rFonts w:hint="eastAsia"/>
          <w:b/>
          <w:bCs/>
        </w:rPr>
        <w:t xml:space="preserve"> 　</w:t>
      </w:r>
      <w:r w:rsidRPr="00BC3823">
        <w:rPr>
          <w:rFonts w:hint="eastAsia"/>
          <w:b/>
          <w:bCs/>
        </w:rPr>
        <w:t>目的</w:t>
      </w:r>
    </w:p>
    <w:p w14:paraId="4BC6AE38" w14:textId="25ACA45E" w:rsidR="001B7252" w:rsidRDefault="00364B62">
      <w:r>
        <w:rPr>
          <w:rFonts w:hint="eastAsia"/>
        </w:rPr>
        <w:t>ホームページ</w:t>
      </w:r>
      <w:r w:rsidR="00AD3EB5">
        <w:rPr>
          <w:rFonts w:hint="eastAsia"/>
        </w:rPr>
        <w:t>を多言語化して</w:t>
      </w:r>
      <w:r w:rsidR="009254C2">
        <w:rPr>
          <w:rFonts w:hint="eastAsia"/>
        </w:rPr>
        <w:t>、</w:t>
      </w:r>
      <w:r w:rsidR="00AD3EB5">
        <w:rPr>
          <w:rFonts w:hint="eastAsia"/>
        </w:rPr>
        <w:t>外国人観光客からの予約数を増やしたいと</w:t>
      </w:r>
      <w:r w:rsidR="009254C2">
        <w:rPr>
          <w:rFonts w:hint="eastAsia"/>
        </w:rPr>
        <w:t>考えています。</w:t>
      </w:r>
    </w:p>
    <w:p w14:paraId="24D99577" w14:textId="77777777" w:rsidR="009254C2" w:rsidRPr="00AD3EB5" w:rsidRDefault="009254C2"/>
    <w:p w14:paraId="1CD80FB4" w14:textId="19EC9669" w:rsidR="00AF52C4" w:rsidRPr="00BC3823" w:rsidRDefault="00AF52C4" w:rsidP="00AF52C4">
      <w:pPr>
        <w:rPr>
          <w:b/>
          <w:bCs/>
        </w:rPr>
      </w:pPr>
      <w:r w:rsidRPr="00BC3823">
        <w:rPr>
          <w:b/>
          <w:bCs/>
        </w:rPr>
        <w:t>2-</w:t>
      </w:r>
      <w:r w:rsidRPr="00BC3823">
        <w:rPr>
          <w:rFonts w:hint="eastAsia"/>
          <w:b/>
          <w:bCs/>
        </w:rPr>
        <w:t>3</w:t>
      </w:r>
      <w:r w:rsidRPr="00BC3823">
        <w:rPr>
          <w:b/>
          <w:bCs/>
        </w:rPr>
        <w:t>.</w:t>
      </w:r>
      <w:r w:rsidR="00985E02" w:rsidRPr="00BC3823">
        <w:rPr>
          <w:rFonts w:hint="eastAsia"/>
          <w:b/>
          <w:bCs/>
        </w:rPr>
        <w:t xml:space="preserve"> 　</w:t>
      </w:r>
      <w:r w:rsidRPr="00BC3823">
        <w:rPr>
          <w:rFonts w:hint="eastAsia"/>
          <w:b/>
          <w:bCs/>
        </w:rPr>
        <w:t>目標</w:t>
      </w:r>
    </w:p>
    <w:p w14:paraId="002A21DE" w14:textId="3DAAA273" w:rsidR="00AF52C4" w:rsidRDefault="004D6C1D">
      <w:r w:rsidRPr="004D6C1D">
        <w:t>KGI・KPIの詳細は3-2を参照。</w:t>
      </w:r>
    </w:p>
    <w:p w14:paraId="6722E264" w14:textId="77777777" w:rsidR="004D6C1D" w:rsidRPr="00BD30B3" w:rsidRDefault="004D6C1D"/>
    <w:p w14:paraId="1BEBB1F1" w14:textId="55745C43" w:rsidR="009254C2" w:rsidRPr="00BC3823" w:rsidRDefault="009254C2" w:rsidP="009254C2">
      <w:pPr>
        <w:rPr>
          <w:b/>
          <w:bCs/>
        </w:rPr>
      </w:pPr>
      <w:r w:rsidRPr="00BC3823">
        <w:rPr>
          <w:b/>
          <w:bCs/>
        </w:rPr>
        <w:t>2-</w:t>
      </w:r>
      <w:r w:rsidR="00373F2D" w:rsidRPr="00BC3823">
        <w:rPr>
          <w:rFonts w:hint="eastAsia"/>
          <w:b/>
          <w:bCs/>
        </w:rPr>
        <w:t>4</w:t>
      </w:r>
      <w:r w:rsidRPr="00BC3823">
        <w:rPr>
          <w:b/>
          <w:bCs/>
        </w:rPr>
        <w:t>.</w:t>
      </w:r>
      <w:r w:rsidR="00985E02" w:rsidRPr="00BC3823">
        <w:rPr>
          <w:rFonts w:hint="eastAsia"/>
          <w:b/>
          <w:bCs/>
        </w:rPr>
        <w:t xml:space="preserve"> 　</w:t>
      </w:r>
      <w:r w:rsidRPr="00BC3823">
        <w:rPr>
          <w:rFonts w:hint="eastAsia"/>
          <w:b/>
          <w:bCs/>
        </w:rPr>
        <w:t>U</w:t>
      </w:r>
      <w:r w:rsidRPr="00BC3823">
        <w:rPr>
          <w:b/>
          <w:bCs/>
        </w:rPr>
        <w:t>RL</w:t>
      </w:r>
    </w:p>
    <w:p w14:paraId="3DCFCDB0" w14:textId="2CBEA1C2" w:rsidR="009254C2" w:rsidRDefault="007663D7">
      <w:r w:rsidRPr="007663D7">
        <w:t>https://www.example.c</w:t>
      </w:r>
      <w:r w:rsidR="00C9215D">
        <w:rPr>
          <w:rFonts w:hint="eastAsia"/>
        </w:rPr>
        <w:t>om</w:t>
      </w:r>
      <w:r>
        <w:t>/</w:t>
      </w:r>
    </w:p>
    <w:p w14:paraId="27D7CCF2" w14:textId="77777777" w:rsidR="007663D7" w:rsidRPr="009E1F7A" w:rsidRDefault="007663D7"/>
    <w:p w14:paraId="2604D6B4" w14:textId="529E69F1" w:rsidR="009254C2" w:rsidRPr="00BC3823" w:rsidRDefault="009254C2" w:rsidP="009254C2">
      <w:pPr>
        <w:rPr>
          <w:b/>
          <w:bCs/>
        </w:rPr>
      </w:pPr>
      <w:r w:rsidRPr="00BC3823">
        <w:rPr>
          <w:b/>
          <w:bCs/>
        </w:rPr>
        <w:t>2-</w:t>
      </w:r>
      <w:r w:rsidR="00373F2D" w:rsidRPr="00BC3823">
        <w:rPr>
          <w:rFonts w:hint="eastAsia"/>
          <w:b/>
          <w:bCs/>
        </w:rPr>
        <w:t>5</w:t>
      </w:r>
      <w:r w:rsidRPr="00BC3823">
        <w:rPr>
          <w:b/>
          <w:bCs/>
        </w:rPr>
        <w:t>.</w:t>
      </w:r>
      <w:r w:rsidR="00985E02" w:rsidRPr="00BC3823">
        <w:rPr>
          <w:rFonts w:hint="eastAsia"/>
          <w:b/>
          <w:bCs/>
        </w:rPr>
        <w:t xml:space="preserve"> 　</w:t>
      </w:r>
      <w:r w:rsidRPr="00BC3823">
        <w:rPr>
          <w:rFonts w:hint="eastAsia"/>
          <w:b/>
          <w:bCs/>
        </w:rPr>
        <w:t>予算</w:t>
      </w:r>
    </w:p>
    <w:p w14:paraId="7E956DB9" w14:textId="3BFF23AD" w:rsidR="001B7252" w:rsidRDefault="009254C2">
      <w:r>
        <w:rPr>
          <w:rFonts w:hint="eastAsia"/>
        </w:rPr>
        <w:t>予算</w:t>
      </w:r>
      <w:r w:rsidR="009E1F7A">
        <w:rPr>
          <w:rFonts w:hint="eastAsia"/>
        </w:rPr>
        <w:t>1</w:t>
      </w:r>
      <w:r w:rsidR="00CB1BEA">
        <w:rPr>
          <w:rFonts w:hint="eastAsia"/>
        </w:rPr>
        <w:t>5</w:t>
      </w:r>
      <w:r>
        <w:t>0</w:t>
      </w:r>
      <w:r>
        <w:rPr>
          <w:rFonts w:hint="eastAsia"/>
        </w:rPr>
        <w:t>万円まで</w:t>
      </w:r>
    </w:p>
    <w:p w14:paraId="5B622C13" w14:textId="6041CA17" w:rsidR="001B7252" w:rsidRDefault="001B7252"/>
    <w:p w14:paraId="091822FF" w14:textId="61A2D6DA" w:rsidR="009254C2" w:rsidRPr="00BC3823" w:rsidRDefault="009254C2" w:rsidP="009254C2">
      <w:pPr>
        <w:rPr>
          <w:b/>
          <w:bCs/>
        </w:rPr>
      </w:pPr>
      <w:r w:rsidRPr="00BC3823">
        <w:rPr>
          <w:b/>
          <w:bCs/>
        </w:rPr>
        <w:t>2-</w:t>
      </w:r>
      <w:r w:rsidR="00373F2D" w:rsidRPr="00BC3823">
        <w:rPr>
          <w:rFonts w:hint="eastAsia"/>
          <w:b/>
          <w:bCs/>
        </w:rPr>
        <w:t>6</w:t>
      </w:r>
      <w:r w:rsidRPr="00BC3823">
        <w:rPr>
          <w:b/>
          <w:bCs/>
        </w:rPr>
        <w:t>.</w:t>
      </w:r>
      <w:r w:rsidR="00985E02" w:rsidRPr="00BC3823">
        <w:rPr>
          <w:rFonts w:hint="eastAsia"/>
          <w:b/>
          <w:bCs/>
        </w:rPr>
        <w:t xml:space="preserve"> 　</w:t>
      </w:r>
      <w:r w:rsidR="007B29FB" w:rsidRPr="00BC3823">
        <w:rPr>
          <w:rFonts w:hint="eastAsia"/>
          <w:b/>
          <w:bCs/>
        </w:rPr>
        <w:t>納期スケジュール</w:t>
      </w:r>
    </w:p>
    <w:p w14:paraId="728FCC7E" w14:textId="02583BD0" w:rsidR="004D6C1D" w:rsidRDefault="004D6C1D">
      <w:r w:rsidRPr="004D6C1D">
        <w:t>最終確認・承認：12月第2週</w:t>
      </w:r>
    </w:p>
    <w:p w14:paraId="6ED9F27B" w14:textId="1DC27948" w:rsidR="004D6C1D" w:rsidRPr="004D6C1D" w:rsidRDefault="004D6C1D">
      <w:r>
        <w:rPr>
          <w:rFonts w:hint="eastAsia"/>
        </w:rPr>
        <w:t>ホームページの</w:t>
      </w:r>
      <w:r w:rsidRPr="004D6C1D">
        <w:t>公開：12月第3週</w:t>
      </w:r>
    </w:p>
    <w:p w14:paraId="4C2E2287" w14:textId="20EF6B23" w:rsidR="0059630E" w:rsidRDefault="0059630E"/>
    <w:p w14:paraId="07CABF12" w14:textId="77777777" w:rsidR="003437C3" w:rsidRPr="00985E02" w:rsidRDefault="003437C3"/>
    <w:p w14:paraId="0924574C" w14:textId="77777777" w:rsidR="003437C3" w:rsidRDefault="003437C3"/>
    <w:p w14:paraId="73146F9B" w14:textId="77777777" w:rsidR="003437C3" w:rsidRDefault="003437C3"/>
    <w:p w14:paraId="19EF2BD2" w14:textId="77777777" w:rsidR="003437C3" w:rsidRDefault="003437C3"/>
    <w:p w14:paraId="1163E1BC" w14:textId="77777777" w:rsidR="003437C3" w:rsidRDefault="003437C3"/>
    <w:p w14:paraId="4E9D5E7B" w14:textId="77777777" w:rsidR="003437C3" w:rsidRDefault="003437C3"/>
    <w:p w14:paraId="226B58B7" w14:textId="77777777" w:rsidR="00985E02" w:rsidRDefault="00985E02"/>
    <w:p w14:paraId="478978D4" w14:textId="1184DCC2" w:rsidR="0059630E" w:rsidRPr="00BC3823" w:rsidRDefault="0059630E" w:rsidP="0059630E">
      <w:pPr>
        <w:rPr>
          <w:b/>
          <w:bCs/>
        </w:rPr>
      </w:pPr>
      <w:r w:rsidRPr="00BC3823">
        <w:rPr>
          <w:b/>
          <w:bCs/>
        </w:rPr>
        <w:lastRenderedPageBreak/>
        <w:t>2-</w:t>
      </w:r>
      <w:r w:rsidR="00373F2D" w:rsidRPr="00BC3823">
        <w:rPr>
          <w:rFonts w:hint="eastAsia"/>
          <w:b/>
          <w:bCs/>
        </w:rPr>
        <w:t>7</w:t>
      </w:r>
      <w:r w:rsidRPr="00BC3823">
        <w:rPr>
          <w:b/>
          <w:bCs/>
        </w:rPr>
        <w:t>.</w:t>
      </w:r>
      <w:r w:rsidR="00985E02" w:rsidRPr="00BC3823">
        <w:rPr>
          <w:rFonts w:hint="eastAsia"/>
          <w:b/>
          <w:bCs/>
        </w:rPr>
        <w:t xml:space="preserve"> 　</w:t>
      </w:r>
      <w:r w:rsidRPr="00BC3823">
        <w:rPr>
          <w:rFonts w:hint="eastAsia"/>
          <w:b/>
          <w:bCs/>
        </w:rPr>
        <w:t>会社情報・事業内容</w:t>
      </w:r>
    </w:p>
    <w:p w14:paraId="736FA7C0" w14:textId="7CD26CEE" w:rsidR="001B7252" w:rsidRDefault="0059630E">
      <w:r w:rsidRPr="0059630E">
        <w:rPr>
          <w:rFonts w:hint="eastAsia"/>
        </w:rPr>
        <w:t>会社名：株式会社ドーテック</w:t>
      </w:r>
    </w:p>
    <w:p w14:paraId="5699B213" w14:textId="540E4226" w:rsidR="001B7252" w:rsidRDefault="0059630E">
      <w:r w:rsidRPr="0059630E">
        <w:rPr>
          <w:rFonts w:hint="eastAsia"/>
        </w:rPr>
        <w:t>業態：宿泊業</w:t>
      </w:r>
    </w:p>
    <w:p w14:paraId="01D10332" w14:textId="77777777" w:rsidR="0059630E" w:rsidRDefault="0059630E" w:rsidP="0059630E">
      <w:r>
        <w:rPr>
          <w:rFonts w:hint="eastAsia"/>
        </w:rPr>
        <w:t>資本金：</w:t>
      </w:r>
      <w:r>
        <w:t>1,500万円</w:t>
      </w:r>
    </w:p>
    <w:p w14:paraId="4A7446B1" w14:textId="4F3FDF65" w:rsidR="0059630E" w:rsidRDefault="0059630E" w:rsidP="0059630E">
      <w:r>
        <w:rPr>
          <w:rFonts w:hint="eastAsia"/>
        </w:rPr>
        <w:t>売上高：</w:t>
      </w:r>
      <w:r>
        <w:t>9億3,500万円（202</w:t>
      </w:r>
      <w:r w:rsidR="00CB1BEA">
        <w:rPr>
          <w:rFonts w:hint="eastAsia"/>
        </w:rPr>
        <w:t>5</w:t>
      </w:r>
      <w:r>
        <w:t>年3月期）</w:t>
      </w:r>
    </w:p>
    <w:p w14:paraId="69C8D09D" w14:textId="77777777" w:rsidR="0059630E" w:rsidRDefault="0059630E" w:rsidP="0059630E">
      <w:r>
        <w:rPr>
          <w:rFonts w:hint="eastAsia"/>
        </w:rPr>
        <w:t>従業員：</w:t>
      </w:r>
      <w:r>
        <w:t>73人</w:t>
      </w:r>
    </w:p>
    <w:p w14:paraId="574B2E5A" w14:textId="07BD1B3A" w:rsidR="001B7252" w:rsidRDefault="0059630E">
      <w:r>
        <w:rPr>
          <w:rFonts w:hint="eastAsia"/>
        </w:rPr>
        <w:t>所在地：北海道小樽市○○町○-○</w:t>
      </w:r>
    </w:p>
    <w:p w14:paraId="3AEC4480" w14:textId="66047E34" w:rsidR="001B7252" w:rsidRDefault="0059630E">
      <w:r>
        <w:rPr>
          <w:rFonts w:hint="eastAsia"/>
        </w:rPr>
        <w:t>※別途、</w:t>
      </w:r>
      <w:r w:rsidR="00206117">
        <w:rPr>
          <w:rFonts w:hint="eastAsia"/>
        </w:rPr>
        <w:t>当社</w:t>
      </w:r>
      <w:r>
        <w:rPr>
          <w:rFonts w:hint="eastAsia"/>
        </w:rPr>
        <w:t>のパンフレットを提出いたします</w:t>
      </w:r>
    </w:p>
    <w:p w14:paraId="24296CB6" w14:textId="643C48C6" w:rsidR="001B7252" w:rsidRDefault="001B7252"/>
    <w:p w14:paraId="3305FCB9" w14:textId="484BA70D" w:rsidR="00675EBC" w:rsidRPr="00BC3823" w:rsidRDefault="00675EBC" w:rsidP="00675EBC">
      <w:pPr>
        <w:rPr>
          <w:b/>
          <w:bCs/>
        </w:rPr>
      </w:pPr>
      <w:r w:rsidRPr="00BC3823">
        <w:rPr>
          <w:b/>
          <w:bCs/>
        </w:rPr>
        <w:t>2-</w:t>
      </w:r>
      <w:r w:rsidR="00373F2D" w:rsidRPr="00BC3823">
        <w:rPr>
          <w:rFonts w:hint="eastAsia"/>
          <w:b/>
          <w:bCs/>
        </w:rPr>
        <w:t>8</w:t>
      </w:r>
      <w:r w:rsidRPr="00BC3823">
        <w:rPr>
          <w:b/>
          <w:bCs/>
        </w:rPr>
        <w:t>.</w:t>
      </w:r>
      <w:r w:rsidR="00985E02" w:rsidRPr="00BC3823">
        <w:rPr>
          <w:rFonts w:hint="eastAsia"/>
          <w:b/>
          <w:bCs/>
        </w:rPr>
        <w:t xml:space="preserve"> 　</w:t>
      </w:r>
      <w:r w:rsidR="00FC081B">
        <w:rPr>
          <w:rFonts w:hint="eastAsia"/>
          <w:b/>
          <w:bCs/>
        </w:rPr>
        <w:t>自社の強み</w:t>
      </w:r>
    </w:p>
    <w:p w14:paraId="3A4E84AA" w14:textId="750DF68D" w:rsidR="001B7252" w:rsidRDefault="00206117">
      <w:r>
        <w:rPr>
          <w:rFonts w:hint="eastAsia"/>
        </w:rPr>
        <w:t>当社</w:t>
      </w:r>
      <w:r w:rsidR="00675EBC">
        <w:rPr>
          <w:rFonts w:hint="eastAsia"/>
        </w:rPr>
        <w:t>は小樽市でも老舗の旅館で</w:t>
      </w:r>
      <w:r w:rsidR="000127A7">
        <w:rPr>
          <w:rFonts w:hint="eastAsia"/>
        </w:rPr>
        <w:t>、</w:t>
      </w:r>
      <w:r w:rsidR="00675EBC">
        <w:rPr>
          <w:rFonts w:hint="eastAsia"/>
        </w:rPr>
        <w:t>創業</w:t>
      </w:r>
      <w:r w:rsidR="00CB1BEA">
        <w:rPr>
          <w:rFonts w:hint="eastAsia"/>
        </w:rPr>
        <w:t>10</w:t>
      </w:r>
      <w:r w:rsidR="00675EBC">
        <w:t>0</w:t>
      </w:r>
      <w:r w:rsidR="00675EBC">
        <w:rPr>
          <w:rFonts w:hint="eastAsia"/>
        </w:rPr>
        <w:t>年になります。</w:t>
      </w:r>
      <w:r w:rsidR="00E16BB0">
        <w:rPr>
          <w:rFonts w:hint="eastAsia"/>
        </w:rPr>
        <w:t>天然の温泉が自慢です。</w:t>
      </w:r>
    </w:p>
    <w:p w14:paraId="61B83E8E" w14:textId="744DB713" w:rsidR="001B7252" w:rsidRDefault="00675EBC">
      <w:r>
        <w:rPr>
          <w:rFonts w:hint="eastAsia"/>
        </w:rPr>
        <w:t>外国人観光客</w:t>
      </w:r>
      <w:r w:rsidR="00CB1BEA">
        <w:rPr>
          <w:rFonts w:hint="eastAsia"/>
        </w:rPr>
        <w:t>の増加に伴い、</w:t>
      </w:r>
      <w:r w:rsidR="00E16BB0">
        <w:rPr>
          <w:rFonts w:hint="eastAsia"/>
        </w:rPr>
        <w:t>英語や</w:t>
      </w:r>
      <w:r>
        <w:rPr>
          <w:rFonts w:hint="eastAsia"/>
        </w:rPr>
        <w:t>中国語が話せるスタッフも</w:t>
      </w:r>
      <w:r w:rsidR="00E16BB0">
        <w:rPr>
          <w:rFonts w:hint="eastAsia"/>
        </w:rPr>
        <w:t>在中しています。</w:t>
      </w:r>
    </w:p>
    <w:p w14:paraId="0DC2D9A1" w14:textId="2FCA5C08" w:rsidR="001B7252" w:rsidRDefault="00E16BB0">
      <w:r>
        <w:rPr>
          <w:rFonts w:hint="eastAsia"/>
        </w:rPr>
        <w:t>伝統を残しつつ、今の時代に</w:t>
      </w:r>
      <w:r w:rsidR="00157E69">
        <w:rPr>
          <w:rFonts w:hint="eastAsia"/>
        </w:rPr>
        <w:t>合わせた</w:t>
      </w:r>
      <w:r>
        <w:rPr>
          <w:rFonts w:hint="eastAsia"/>
        </w:rPr>
        <w:t>サービスを提供しております。</w:t>
      </w:r>
    </w:p>
    <w:p w14:paraId="7DB9E18A" w14:textId="5F0E554E" w:rsidR="001B7252" w:rsidRDefault="001B7252"/>
    <w:p w14:paraId="3BE80B1B" w14:textId="2B7EFC71" w:rsidR="00E16BB0" w:rsidRPr="00BC3823" w:rsidRDefault="00E16BB0" w:rsidP="00E16BB0">
      <w:pPr>
        <w:rPr>
          <w:b/>
          <w:bCs/>
        </w:rPr>
      </w:pPr>
      <w:r w:rsidRPr="00BC3823">
        <w:rPr>
          <w:b/>
          <w:bCs/>
        </w:rPr>
        <w:t>2-</w:t>
      </w:r>
      <w:r w:rsidR="00373F2D" w:rsidRPr="00BC3823">
        <w:rPr>
          <w:rFonts w:hint="eastAsia"/>
          <w:b/>
          <w:bCs/>
        </w:rPr>
        <w:t>9</w:t>
      </w:r>
      <w:r w:rsidRPr="00BC3823">
        <w:rPr>
          <w:b/>
          <w:bCs/>
        </w:rPr>
        <w:t>.</w:t>
      </w:r>
      <w:r w:rsidR="00985E02" w:rsidRPr="00BC3823">
        <w:rPr>
          <w:rFonts w:hint="eastAsia"/>
          <w:b/>
          <w:bCs/>
        </w:rPr>
        <w:t xml:space="preserve"> 　</w:t>
      </w:r>
      <w:r w:rsidRPr="00BC3823">
        <w:rPr>
          <w:rFonts w:hint="eastAsia"/>
          <w:b/>
          <w:bCs/>
        </w:rPr>
        <w:t>ターゲット</w:t>
      </w:r>
    </w:p>
    <w:p w14:paraId="7372C61A" w14:textId="4858DBAE" w:rsidR="003A7029" w:rsidRDefault="003A7029">
      <w:r>
        <w:rPr>
          <w:rFonts w:hint="eastAsia"/>
        </w:rPr>
        <w:t>■</w:t>
      </w:r>
      <w:r w:rsidR="003F5CA6">
        <w:rPr>
          <w:rFonts w:hint="eastAsia"/>
        </w:rPr>
        <w:t>英語圏</w:t>
      </w:r>
      <w:r>
        <w:rPr>
          <w:rFonts w:hint="eastAsia"/>
        </w:rPr>
        <w:t>（アメリカ・カナダ・シンガポールなど）</w:t>
      </w:r>
    </w:p>
    <w:p w14:paraId="6C693BFC" w14:textId="77777777" w:rsidR="003E3118" w:rsidRDefault="00E16BB0">
      <w:r>
        <w:rPr>
          <w:rFonts w:hint="eastAsia"/>
        </w:rPr>
        <w:t>年齢層：</w:t>
      </w:r>
      <w:r w:rsidR="003A7029">
        <w:rPr>
          <w:rFonts w:hint="eastAsia"/>
        </w:rPr>
        <w:t>3</w:t>
      </w:r>
      <w:r w:rsidR="009746DE">
        <w:t>0</w:t>
      </w:r>
      <w:r w:rsidR="009746DE">
        <w:rPr>
          <w:rFonts w:hint="eastAsia"/>
        </w:rPr>
        <w:t>代～</w:t>
      </w:r>
      <w:r w:rsidR="003A7029">
        <w:rPr>
          <w:rFonts w:hint="eastAsia"/>
        </w:rPr>
        <w:t>5</w:t>
      </w:r>
      <w:r w:rsidR="009746DE">
        <w:t>0</w:t>
      </w:r>
      <w:r w:rsidR="009746DE">
        <w:rPr>
          <w:rFonts w:hint="eastAsia"/>
        </w:rPr>
        <w:t>代</w:t>
      </w:r>
    </w:p>
    <w:p w14:paraId="35646AD9" w14:textId="7B432640" w:rsidR="004D6C1D" w:rsidRDefault="004D6C1D">
      <w:r>
        <w:rPr>
          <w:rFonts w:hint="eastAsia"/>
        </w:rPr>
        <w:t>旅行形態：</w:t>
      </w:r>
      <w:r w:rsidRPr="004D6C1D">
        <w:t>家族またはカップル</w:t>
      </w:r>
    </w:p>
    <w:p w14:paraId="3AB8B410" w14:textId="46ED4206" w:rsidR="004D6C1D" w:rsidRDefault="004D6C1D">
      <w:r>
        <w:rPr>
          <w:rFonts w:hint="eastAsia"/>
        </w:rPr>
        <w:t>訪日回数：</w:t>
      </w:r>
      <w:r w:rsidRPr="004D6C1D">
        <w:t>初回訪問者が</w:t>
      </w:r>
      <w:r w:rsidR="00D8690A">
        <w:rPr>
          <w:rFonts w:hint="eastAsia"/>
        </w:rPr>
        <w:t>中心</w:t>
      </w:r>
    </w:p>
    <w:p w14:paraId="202C7C80" w14:textId="7749C366" w:rsidR="001B7252" w:rsidRDefault="004D6C1D">
      <w:r>
        <w:rPr>
          <w:rFonts w:hint="eastAsia"/>
        </w:rPr>
        <w:t>備考</w:t>
      </w:r>
      <w:r w:rsidR="009746DE">
        <w:rPr>
          <w:rFonts w:hint="eastAsia"/>
        </w:rPr>
        <w:t>：</w:t>
      </w:r>
      <w:r w:rsidRPr="004D6C1D">
        <w:t>日本文化・温泉への関心が高い層を想定</w:t>
      </w:r>
    </w:p>
    <w:p w14:paraId="5152AE39" w14:textId="66018B22" w:rsidR="001B7252" w:rsidRPr="003A7029" w:rsidRDefault="001B7252"/>
    <w:p w14:paraId="358CD23C" w14:textId="51BC2D92" w:rsidR="003A7029" w:rsidRDefault="003A7029" w:rsidP="003A7029">
      <w:r>
        <w:rPr>
          <w:rFonts w:hint="eastAsia"/>
        </w:rPr>
        <w:t>■中国語圏（</w:t>
      </w:r>
      <w:r w:rsidR="003E3118">
        <w:rPr>
          <w:rFonts w:hint="eastAsia"/>
        </w:rPr>
        <w:t>中国</w:t>
      </w:r>
      <w:r>
        <w:rPr>
          <w:rFonts w:hint="eastAsia"/>
        </w:rPr>
        <w:t>・台湾・香港など）</w:t>
      </w:r>
    </w:p>
    <w:p w14:paraId="76077482" w14:textId="3128A37D" w:rsidR="003E3118" w:rsidRDefault="003E3118" w:rsidP="003E3118">
      <w:r>
        <w:rPr>
          <w:rFonts w:hint="eastAsia"/>
        </w:rPr>
        <w:t>年齢層：2</w:t>
      </w:r>
      <w:r>
        <w:t>0</w:t>
      </w:r>
      <w:r>
        <w:rPr>
          <w:rFonts w:hint="eastAsia"/>
        </w:rPr>
        <w:t>代～4</w:t>
      </w:r>
      <w:r>
        <w:t>0</w:t>
      </w:r>
      <w:r>
        <w:rPr>
          <w:rFonts w:hint="eastAsia"/>
        </w:rPr>
        <w:t>代</w:t>
      </w:r>
    </w:p>
    <w:p w14:paraId="3A163584" w14:textId="44756985" w:rsidR="00D8690A" w:rsidRDefault="00D8690A" w:rsidP="003E3118">
      <w:r>
        <w:rPr>
          <w:rFonts w:hint="eastAsia"/>
        </w:rPr>
        <w:t>旅行形態：</w:t>
      </w:r>
      <w:r w:rsidRPr="00D8690A">
        <w:t>個人旅行者が中心</w:t>
      </w:r>
    </w:p>
    <w:p w14:paraId="0D7E4451" w14:textId="19BF2349" w:rsidR="00D8690A" w:rsidRPr="00D8690A" w:rsidRDefault="00D8690A" w:rsidP="003E3118">
      <w:r>
        <w:rPr>
          <w:rFonts w:hint="eastAsia"/>
        </w:rPr>
        <w:t>訪日回数：</w:t>
      </w:r>
      <w:r w:rsidRPr="00D8690A">
        <w:t>2回以上のリピーターが中心</w:t>
      </w:r>
    </w:p>
    <w:p w14:paraId="170DA0EE" w14:textId="2EE94EC6" w:rsidR="003E3118" w:rsidRDefault="003E3118" w:rsidP="003E3118">
      <w:r>
        <w:rPr>
          <w:rFonts w:hint="eastAsia"/>
        </w:rPr>
        <w:t>属性：</w:t>
      </w:r>
      <w:r w:rsidR="00D8690A" w:rsidRPr="00D8690A">
        <w:t>日本への再訪経験があり、観光地以外の体験を求める層を想定</w:t>
      </w:r>
    </w:p>
    <w:p w14:paraId="56AAEB08" w14:textId="77777777" w:rsidR="003E3118" w:rsidRPr="003E3118" w:rsidRDefault="003E3118"/>
    <w:p w14:paraId="4EAD5D35" w14:textId="2B3CAEAF" w:rsidR="009746DE" w:rsidRPr="00BC3823" w:rsidRDefault="009746DE" w:rsidP="009746DE">
      <w:pPr>
        <w:rPr>
          <w:b/>
          <w:bCs/>
        </w:rPr>
      </w:pPr>
      <w:r w:rsidRPr="00BC3823">
        <w:rPr>
          <w:b/>
          <w:bCs/>
        </w:rPr>
        <w:t>2-</w:t>
      </w:r>
      <w:r w:rsidR="00373F2D" w:rsidRPr="00BC3823">
        <w:rPr>
          <w:rFonts w:hint="eastAsia"/>
          <w:b/>
          <w:bCs/>
        </w:rPr>
        <w:t>10</w:t>
      </w:r>
      <w:r w:rsidRPr="00BC3823">
        <w:rPr>
          <w:b/>
          <w:bCs/>
        </w:rPr>
        <w:t>.</w:t>
      </w:r>
      <w:r w:rsidR="00985E02" w:rsidRPr="00BC3823">
        <w:rPr>
          <w:rFonts w:hint="eastAsia"/>
          <w:b/>
          <w:bCs/>
        </w:rPr>
        <w:t xml:space="preserve"> 　</w:t>
      </w:r>
      <w:r w:rsidRPr="00BC3823">
        <w:rPr>
          <w:rFonts w:hint="eastAsia"/>
          <w:b/>
          <w:bCs/>
        </w:rPr>
        <w:t>競合他社</w:t>
      </w:r>
    </w:p>
    <w:p w14:paraId="4E872DAC" w14:textId="4648F565" w:rsidR="009775B1" w:rsidRDefault="009775B1">
      <w:r>
        <w:rPr>
          <w:rFonts w:hint="eastAsia"/>
        </w:rPr>
        <w:t>・</w:t>
      </w:r>
      <w:r w:rsidR="009746DE">
        <w:rPr>
          <w:rFonts w:hint="eastAsia"/>
        </w:rPr>
        <w:t>○○旅館</w:t>
      </w:r>
    </w:p>
    <w:p w14:paraId="16F24487" w14:textId="52E2B9B0" w:rsidR="009775B1" w:rsidRDefault="009775B1" w:rsidP="009775B1">
      <w:r w:rsidRPr="007663D7">
        <w:t>https://www.example</w:t>
      </w:r>
      <w:r>
        <w:rPr>
          <w:rFonts w:hint="eastAsia"/>
        </w:rPr>
        <w:t>2</w:t>
      </w:r>
      <w:r w:rsidRPr="007663D7">
        <w:t>.c</w:t>
      </w:r>
      <w:r>
        <w:rPr>
          <w:rFonts w:hint="eastAsia"/>
        </w:rPr>
        <w:t>om</w:t>
      </w:r>
      <w:r>
        <w:t>/</w:t>
      </w:r>
    </w:p>
    <w:p w14:paraId="19BB6CC8" w14:textId="77777777" w:rsidR="009775B1" w:rsidRPr="009775B1" w:rsidRDefault="009775B1"/>
    <w:p w14:paraId="5E1A3D85" w14:textId="0F48BA0B" w:rsidR="009775B1" w:rsidRDefault="009775B1">
      <w:r>
        <w:rPr>
          <w:rFonts w:hint="eastAsia"/>
        </w:rPr>
        <w:t>・</w:t>
      </w:r>
      <w:r w:rsidR="009746DE">
        <w:rPr>
          <w:rFonts w:hint="eastAsia"/>
        </w:rPr>
        <w:t>小樽温泉</w:t>
      </w:r>
      <w:r>
        <w:rPr>
          <w:rFonts w:hint="eastAsia"/>
        </w:rPr>
        <w:t>○○</w:t>
      </w:r>
    </w:p>
    <w:p w14:paraId="673BB134" w14:textId="5EFA65B5" w:rsidR="009775B1" w:rsidRDefault="009775B1" w:rsidP="009775B1">
      <w:r w:rsidRPr="007663D7">
        <w:t>https://www.example</w:t>
      </w:r>
      <w:r>
        <w:rPr>
          <w:rFonts w:hint="eastAsia"/>
        </w:rPr>
        <w:t>3</w:t>
      </w:r>
      <w:r w:rsidRPr="007663D7">
        <w:t>.c</w:t>
      </w:r>
      <w:r>
        <w:rPr>
          <w:rFonts w:hint="eastAsia"/>
        </w:rPr>
        <w:t>om</w:t>
      </w:r>
      <w:r>
        <w:t>/</w:t>
      </w:r>
    </w:p>
    <w:p w14:paraId="4DB3CA93" w14:textId="77777777" w:rsidR="009775B1" w:rsidRPr="009775B1" w:rsidRDefault="009775B1"/>
    <w:p w14:paraId="6443728A" w14:textId="149D7BBA" w:rsidR="009746DE" w:rsidRDefault="009775B1">
      <w:r>
        <w:rPr>
          <w:rFonts w:hint="eastAsia"/>
        </w:rPr>
        <w:t>・</w:t>
      </w:r>
      <w:r w:rsidR="009746DE">
        <w:rPr>
          <w:rFonts w:hint="eastAsia"/>
        </w:rPr>
        <w:t>○○</w:t>
      </w:r>
      <w:r>
        <w:rPr>
          <w:rFonts w:hint="eastAsia"/>
        </w:rPr>
        <w:t>の</w:t>
      </w:r>
      <w:r w:rsidR="009746DE">
        <w:rPr>
          <w:rFonts w:hint="eastAsia"/>
        </w:rPr>
        <w:t>温</w:t>
      </w:r>
    </w:p>
    <w:p w14:paraId="6B7CAC77" w14:textId="73D63518" w:rsidR="009746DE" w:rsidRDefault="009775B1">
      <w:r w:rsidRPr="007663D7">
        <w:t>https://www.example</w:t>
      </w:r>
      <w:r>
        <w:rPr>
          <w:rFonts w:hint="eastAsia"/>
        </w:rPr>
        <w:t>4</w:t>
      </w:r>
      <w:r w:rsidRPr="007663D7">
        <w:t>.c</w:t>
      </w:r>
      <w:r>
        <w:rPr>
          <w:rFonts w:hint="eastAsia"/>
        </w:rPr>
        <w:t>om</w:t>
      </w:r>
      <w:r>
        <w:t>/</w:t>
      </w:r>
    </w:p>
    <w:p w14:paraId="1BF72225" w14:textId="529872A6" w:rsidR="00985E02" w:rsidRPr="00985E02" w:rsidRDefault="00985E02" w:rsidP="00985E02">
      <w:pPr>
        <w:pStyle w:val="1"/>
        <w:numPr>
          <w:ilvl w:val="0"/>
          <w:numId w:val="7"/>
        </w:numPr>
        <w:rPr>
          <w:sz w:val="21"/>
          <w:szCs w:val="21"/>
        </w:rPr>
      </w:pPr>
      <w:r>
        <w:rPr>
          <w:rFonts w:hint="eastAsia"/>
          <w:sz w:val="21"/>
          <w:szCs w:val="21"/>
        </w:rPr>
        <w:lastRenderedPageBreak/>
        <w:t>提案依頼の内容</w:t>
      </w:r>
    </w:p>
    <w:p w14:paraId="15326BC5" w14:textId="77777777" w:rsidR="00B26D90" w:rsidRPr="009775B1" w:rsidRDefault="00B26D90" w:rsidP="00B26D90">
      <w:pPr>
        <w:rPr>
          <w:szCs w:val="21"/>
        </w:rPr>
      </w:pPr>
    </w:p>
    <w:p w14:paraId="4A5D2B4C" w14:textId="2F46954D" w:rsidR="00B26D90" w:rsidRPr="00BC3823" w:rsidRDefault="00B26D90" w:rsidP="00B26D90">
      <w:pPr>
        <w:rPr>
          <w:b/>
          <w:bCs/>
          <w:szCs w:val="21"/>
        </w:rPr>
      </w:pPr>
      <w:r w:rsidRPr="00BC3823">
        <w:rPr>
          <w:b/>
          <w:bCs/>
          <w:szCs w:val="21"/>
        </w:rPr>
        <w:t>3-1.</w:t>
      </w:r>
      <w:r w:rsidR="00985E02" w:rsidRPr="00BC3823">
        <w:rPr>
          <w:rFonts w:hint="eastAsia"/>
          <w:b/>
          <w:bCs/>
        </w:rPr>
        <w:t xml:space="preserve"> 　</w:t>
      </w:r>
      <w:r w:rsidRPr="00BC3823">
        <w:rPr>
          <w:rFonts w:hint="eastAsia"/>
          <w:b/>
          <w:bCs/>
          <w:szCs w:val="21"/>
        </w:rPr>
        <w:t>プロジェクトの範囲</w:t>
      </w:r>
    </w:p>
    <w:p w14:paraId="079E9DED" w14:textId="1077CA29" w:rsidR="009746DE" w:rsidRPr="009775B1" w:rsidRDefault="00E24F54">
      <w:pPr>
        <w:rPr>
          <w:szCs w:val="21"/>
        </w:rPr>
      </w:pPr>
      <w:r w:rsidRPr="009775B1">
        <w:rPr>
          <w:rFonts w:hint="eastAsia"/>
          <w:szCs w:val="21"/>
        </w:rPr>
        <w:t>キーワード設計、マーケティング調査・戦略立案、サイトマップ・ワイヤーフレーム、作業全体の進行管理、デザイン、コーディング</w:t>
      </w:r>
      <w:r w:rsidR="007106FA">
        <w:rPr>
          <w:rFonts w:hint="eastAsia"/>
          <w:szCs w:val="21"/>
        </w:rPr>
        <w:t>、</w:t>
      </w:r>
      <w:r w:rsidR="007106FA" w:rsidRPr="007106FA">
        <w:rPr>
          <w:rFonts w:hint="eastAsia"/>
          <w:szCs w:val="21"/>
        </w:rPr>
        <w:t>コンテンツ制作（原稿・翻訳）</w:t>
      </w:r>
      <w:r w:rsidR="007106FA">
        <w:rPr>
          <w:rFonts w:hint="eastAsia"/>
          <w:szCs w:val="21"/>
        </w:rPr>
        <w:t>、</w:t>
      </w:r>
      <w:r w:rsidR="007106FA" w:rsidRPr="007106FA">
        <w:rPr>
          <w:szCs w:val="21"/>
        </w:rPr>
        <w:t>システム連携・機能実装</w:t>
      </w:r>
      <w:r w:rsidRPr="009775B1">
        <w:rPr>
          <w:rFonts w:hint="eastAsia"/>
          <w:szCs w:val="21"/>
        </w:rPr>
        <w:t>、テスト・デプロイ</w:t>
      </w:r>
    </w:p>
    <w:p w14:paraId="5DD88E7A" w14:textId="57DECBF0" w:rsidR="00B26D90" w:rsidRPr="007106FA" w:rsidRDefault="00B26D90">
      <w:pPr>
        <w:rPr>
          <w:szCs w:val="21"/>
        </w:rPr>
      </w:pPr>
    </w:p>
    <w:p w14:paraId="42EEDEA0" w14:textId="7AD6C0C4" w:rsidR="00E24F54" w:rsidRPr="00BC3823" w:rsidRDefault="00E24F54" w:rsidP="00E24F54">
      <w:pPr>
        <w:rPr>
          <w:b/>
          <w:bCs/>
          <w:szCs w:val="21"/>
        </w:rPr>
      </w:pPr>
      <w:r w:rsidRPr="00BC3823">
        <w:rPr>
          <w:b/>
          <w:bCs/>
          <w:szCs w:val="21"/>
        </w:rPr>
        <w:t>3-2.</w:t>
      </w:r>
      <w:r w:rsidR="00985E02" w:rsidRPr="00BC3823">
        <w:rPr>
          <w:rFonts w:hint="eastAsia"/>
          <w:b/>
          <w:bCs/>
        </w:rPr>
        <w:t xml:space="preserve"> 　</w:t>
      </w:r>
      <w:r w:rsidRPr="00BC3823">
        <w:rPr>
          <w:rFonts w:hint="eastAsia"/>
          <w:b/>
          <w:bCs/>
          <w:szCs w:val="21"/>
        </w:rPr>
        <w:t>目標（</w:t>
      </w:r>
      <w:r w:rsidRPr="00BC3823">
        <w:rPr>
          <w:b/>
          <w:bCs/>
          <w:szCs w:val="21"/>
        </w:rPr>
        <w:t>KGI・KPI）</w:t>
      </w:r>
    </w:p>
    <w:p w14:paraId="47507DC7" w14:textId="62458146" w:rsidR="00E24F54" w:rsidRPr="009775B1" w:rsidRDefault="00E24F54" w:rsidP="00E24F54">
      <w:pPr>
        <w:rPr>
          <w:szCs w:val="21"/>
        </w:rPr>
      </w:pPr>
      <w:r w:rsidRPr="009775B1">
        <w:rPr>
          <w:szCs w:val="21"/>
        </w:rPr>
        <w:t>KGI：</w:t>
      </w:r>
      <w:r w:rsidR="00BD30B3">
        <w:rPr>
          <w:rFonts w:hint="eastAsia"/>
          <w:szCs w:val="21"/>
        </w:rPr>
        <w:t>来年6月末までに、</w:t>
      </w:r>
      <w:r w:rsidRPr="009775B1">
        <w:rPr>
          <w:szCs w:val="21"/>
        </w:rPr>
        <w:t>ホームページ経由で</w:t>
      </w:r>
      <w:r w:rsidR="00BD30B3">
        <w:rPr>
          <w:rFonts w:hint="eastAsia"/>
          <w:szCs w:val="21"/>
        </w:rPr>
        <w:t>外国人観光客からの宿泊数</w:t>
      </w:r>
      <w:r w:rsidRPr="009775B1">
        <w:rPr>
          <w:szCs w:val="21"/>
        </w:rPr>
        <w:t>を</w:t>
      </w:r>
      <w:r w:rsidR="00BD30B3">
        <w:rPr>
          <w:rFonts w:hint="eastAsia"/>
          <w:szCs w:val="21"/>
        </w:rPr>
        <w:t>月50人獲得</w:t>
      </w:r>
    </w:p>
    <w:p w14:paraId="75F60F36" w14:textId="3C7EB49C" w:rsidR="00E24F54" w:rsidRPr="009775B1" w:rsidRDefault="00E24F54" w:rsidP="00E24F54">
      <w:pPr>
        <w:rPr>
          <w:szCs w:val="21"/>
        </w:rPr>
      </w:pPr>
      <w:r w:rsidRPr="009775B1">
        <w:rPr>
          <w:szCs w:val="21"/>
        </w:rPr>
        <w:t>KPI：</w:t>
      </w:r>
      <w:r w:rsidR="00227DB7">
        <w:rPr>
          <w:rFonts w:hint="eastAsia"/>
          <w:szCs w:val="21"/>
        </w:rPr>
        <w:t>ターゲットの言語からのホームページ訪問者数を月1,000人獲得</w:t>
      </w:r>
    </w:p>
    <w:p w14:paraId="1FE8EACB" w14:textId="77777777" w:rsidR="005B0266" w:rsidRDefault="005B0266" w:rsidP="005B0266">
      <w:pPr>
        <w:rPr>
          <w:szCs w:val="21"/>
        </w:rPr>
      </w:pPr>
    </w:p>
    <w:p w14:paraId="29E491EF" w14:textId="33B8741D" w:rsidR="00B26D90" w:rsidRPr="00140960" w:rsidRDefault="00140960" w:rsidP="00140960">
      <w:pPr>
        <w:rPr>
          <w:szCs w:val="21"/>
        </w:rPr>
      </w:pPr>
      <w:r>
        <w:rPr>
          <w:rFonts w:hint="eastAsia"/>
          <w:szCs w:val="21"/>
        </w:rPr>
        <w:t>※</w:t>
      </w:r>
      <w:r w:rsidR="00E24F54" w:rsidRPr="00140960">
        <w:rPr>
          <w:szCs w:val="21"/>
        </w:rPr>
        <w:t>KGI・KPIの月次目標、目標達成のための施策をご提案ください</w:t>
      </w:r>
    </w:p>
    <w:p w14:paraId="041D8E44" w14:textId="7CE77D06" w:rsidR="00B26D90" w:rsidRPr="009775B1" w:rsidRDefault="00B26D90">
      <w:pPr>
        <w:rPr>
          <w:szCs w:val="21"/>
        </w:rPr>
      </w:pPr>
    </w:p>
    <w:p w14:paraId="6A024DA5" w14:textId="5D3454BD" w:rsidR="00187964" w:rsidRPr="00BC3823" w:rsidRDefault="00187964" w:rsidP="00187964">
      <w:pPr>
        <w:rPr>
          <w:b/>
          <w:bCs/>
          <w:szCs w:val="21"/>
        </w:rPr>
      </w:pPr>
      <w:r w:rsidRPr="00BC3823">
        <w:rPr>
          <w:b/>
          <w:bCs/>
          <w:szCs w:val="21"/>
        </w:rPr>
        <w:t>3-3.</w:t>
      </w:r>
      <w:r w:rsidR="00985E02" w:rsidRPr="00BC3823">
        <w:rPr>
          <w:rFonts w:hint="eastAsia"/>
          <w:b/>
          <w:bCs/>
        </w:rPr>
        <w:t xml:space="preserve"> 　</w:t>
      </w:r>
      <w:r w:rsidRPr="00BC3823">
        <w:rPr>
          <w:rFonts w:hint="eastAsia"/>
          <w:b/>
          <w:bCs/>
          <w:szCs w:val="21"/>
        </w:rPr>
        <w:t>キーワード・ターゲット</w:t>
      </w:r>
    </w:p>
    <w:p w14:paraId="57B44378" w14:textId="744A1C68" w:rsidR="00B26D90" w:rsidRPr="009775B1" w:rsidRDefault="009239E3">
      <w:pPr>
        <w:rPr>
          <w:szCs w:val="21"/>
        </w:rPr>
      </w:pPr>
      <w:r w:rsidRPr="009239E3">
        <w:rPr>
          <w:szCs w:val="21"/>
        </w:rPr>
        <w:t>2-9のターゲット設定を踏まえ、各言語圏に向けたSEOキーワードをご提案ください</w:t>
      </w:r>
      <w:r w:rsidR="00187964" w:rsidRPr="009775B1">
        <w:rPr>
          <w:szCs w:val="21"/>
        </w:rPr>
        <w:t>。</w:t>
      </w:r>
    </w:p>
    <w:p w14:paraId="77647633" w14:textId="64178846" w:rsidR="00B26D90" w:rsidRPr="009239E3" w:rsidRDefault="00B26D90">
      <w:pPr>
        <w:rPr>
          <w:szCs w:val="21"/>
        </w:rPr>
      </w:pPr>
    </w:p>
    <w:p w14:paraId="4F214BD9" w14:textId="37EB8913" w:rsidR="00187964" w:rsidRPr="00BC3823" w:rsidRDefault="00187964" w:rsidP="00187964">
      <w:pPr>
        <w:rPr>
          <w:b/>
          <w:bCs/>
          <w:szCs w:val="21"/>
        </w:rPr>
      </w:pPr>
      <w:r w:rsidRPr="00BC3823">
        <w:rPr>
          <w:b/>
          <w:bCs/>
          <w:szCs w:val="21"/>
        </w:rPr>
        <w:t>3-4.</w:t>
      </w:r>
      <w:r w:rsidR="00985E02" w:rsidRPr="00BC3823">
        <w:rPr>
          <w:rFonts w:hint="eastAsia"/>
          <w:b/>
          <w:bCs/>
        </w:rPr>
        <w:t xml:space="preserve"> 　</w:t>
      </w:r>
      <w:r w:rsidRPr="00BC3823">
        <w:rPr>
          <w:rFonts w:hint="eastAsia"/>
          <w:b/>
          <w:bCs/>
          <w:szCs w:val="21"/>
        </w:rPr>
        <w:t>サイトマップ</w:t>
      </w:r>
    </w:p>
    <w:p w14:paraId="75D3C81B" w14:textId="4B97E195" w:rsidR="00B26D90" w:rsidRPr="009775B1" w:rsidRDefault="00DA458A">
      <w:pPr>
        <w:rPr>
          <w:szCs w:val="21"/>
        </w:rPr>
      </w:pPr>
      <w:r w:rsidRPr="009775B1">
        <w:rPr>
          <w:rFonts w:hint="eastAsia"/>
          <w:szCs w:val="21"/>
        </w:rPr>
        <w:t>ホームページ</w:t>
      </w:r>
      <w:r w:rsidR="00187964" w:rsidRPr="009775B1">
        <w:rPr>
          <w:rFonts w:hint="eastAsia"/>
          <w:szCs w:val="21"/>
        </w:rPr>
        <w:t>構成図をご提案ください。</w:t>
      </w:r>
    </w:p>
    <w:p w14:paraId="0F3B7A27" w14:textId="77777777" w:rsidR="00B26D90" w:rsidRPr="00227DB7" w:rsidRDefault="00B26D90">
      <w:pPr>
        <w:rPr>
          <w:szCs w:val="21"/>
        </w:rPr>
      </w:pPr>
    </w:p>
    <w:p w14:paraId="28E848FF" w14:textId="06EF262C" w:rsidR="00187964" w:rsidRPr="00BC3823" w:rsidRDefault="00187964" w:rsidP="00187964">
      <w:pPr>
        <w:rPr>
          <w:b/>
          <w:bCs/>
          <w:szCs w:val="21"/>
        </w:rPr>
      </w:pPr>
      <w:r w:rsidRPr="00BC3823">
        <w:rPr>
          <w:b/>
          <w:bCs/>
          <w:szCs w:val="21"/>
        </w:rPr>
        <w:t>3-5.</w:t>
      </w:r>
      <w:r w:rsidR="00985E02" w:rsidRPr="00BC3823">
        <w:rPr>
          <w:rFonts w:hint="eastAsia"/>
          <w:b/>
          <w:bCs/>
        </w:rPr>
        <w:t xml:space="preserve"> 　</w:t>
      </w:r>
      <w:r w:rsidRPr="00BC3823">
        <w:rPr>
          <w:rFonts w:hint="eastAsia"/>
          <w:b/>
          <w:bCs/>
          <w:szCs w:val="21"/>
        </w:rPr>
        <w:t>デザイン案</w:t>
      </w:r>
    </w:p>
    <w:p w14:paraId="5ABF0A88" w14:textId="000040F7" w:rsidR="009746DE" w:rsidRPr="009775B1" w:rsidRDefault="00227DB7">
      <w:pPr>
        <w:rPr>
          <w:szCs w:val="21"/>
        </w:rPr>
      </w:pPr>
      <w:r>
        <w:rPr>
          <w:rFonts w:hint="eastAsia"/>
          <w:szCs w:val="21"/>
        </w:rPr>
        <w:t>トップページや下層ページの</w:t>
      </w:r>
      <w:r w:rsidR="00187964" w:rsidRPr="009775B1">
        <w:rPr>
          <w:szCs w:val="21"/>
        </w:rPr>
        <w:t>デザイン案をご提案ください。</w:t>
      </w:r>
    </w:p>
    <w:p w14:paraId="281FEAF8" w14:textId="6B8602EF" w:rsidR="009746DE" w:rsidRDefault="009746DE">
      <w:pPr>
        <w:rPr>
          <w:szCs w:val="21"/>
        </w:rPr>
      </w:pPr>
    </w:p>
    <w:p w14:paraId="507FE20D" w14:textId="77777777" w:rsidR="005B0266" w:rsidRDefault="005B0266">
      <w:pPr>
        <w:rPr>
          <w:szCs w:val="21"/>
        </w:rPr>
      </w:pPr>
    </w:p>
    <w:p w14:paraId="61880BE4" w14:textId="77777777" w:rsidR="005B0266" w:rsidRDefault="005B0266">
      <w:pPr>
        <w:rPr>
          <w:szCs w:val="21"/>
        </w:rPr>
      </w:pPr>
    </w:p>
    <w:p w14:paraId="32B65B45" w14:textId="77777777" w:rsidR="005B0266" w:rsidRDefault="005B0266">
      <w:pPr>
        <w:rPr>
          <w:szCs w:val="21"/>
        </w:rPr>
      </w:pPr>
    </w:p>
    <w:p w14:paraId="3C1B2D50" w14:textId="77777777" w:rsidR="005B0266" w:rsidRDefault="005B0266">
      <w:pPr>
        <w:rPr>
          <w:szCs w:val="21"/>
        </w:rPr>
      </w:pPr>
    </w:p>
    <w:p w14:paraId="795FED61" w14:textId="77777777" w:rsidR="005B0266" w:rsidRDefault="005B0266">
      <w:pPr>
        <w:rPr>
          <w:szCs w:val="21"/>
        </w:rPr>
      </w:pPr>
    </w:p>
    <w:p w14:paraId="7826C42E" w14:textId="77777777" w:rsidR="005B0266" w:rsidRDefault="005B0266">
      <w:pPr>
        <w:rPr>
          <w:szCs w:val="21"/>
        </w:rPr>
      </w:pPr>
    </w:p>
    <w:p w14:paraId="7D4E75ED" w14:textId="77777777" w:rsidR="005B0266" w:rsidRDefault="005B0266">
      <w:pPr>
        <w:rPr>
          <w:szCs w:val="21"/>
        </w:rPr>
      </w:pPr>
    </w:p>
    <w:p w14:paraId="6A7D685C" w14:textId="77777777" w:rsidR="00B0292F" w:rsidRDefault="00B0292F">
      <w:pPr>
        <w:rPr>
          <w:szCs w:val="21"/>
        </w:rPr>
      </w:pPr>
    </w:p>
    <w:p w14:paraId="338ACB9F" w14:textId="77777777" w:rsidR="00B0292F" w:rsidRDefault="00B0292F">
      <w:pPr>
        <w:rPr>
          <w:szCs w:val="21"/>
        </w:rPr>
      </w:pPr>
    </w:p>
    <w:p w14:paraId="4F2AF40A" w14:textId="77777777" w:rsidR="00B0292F" w:rsidRDefault="00B0292F">
      <w:pPr>
        <w:rPr>
          <w:szCs w:val="21"/>
        </w:rPr>
      </w:pPr>
    </w:p>
    <w:p w14:paraId="48F7D08B" w14:textId="77777777" w:rsidR="005B0266" w:rsidRDefault="005B0266">
      <w:pPr>
        <w:rPr>
          <w:szCs w:val="21"/>
        </w:rPr>
      </w:pPr>
    </w:p>
    <w:p w14:paraId="67FB3C01" w14:textId="77777777" w:rsidR="005B0266" w:rsidRDefault="005B0266">
      <w:pPr>
        <w:rPr>
          <w:szCs w:val="21"/>
        </w:rPr>
      </w:pPr>
    </w:p>
    <w:p w14:paraId="422A83BE" w14:textId="77777777" w:rsidR="005B0266" w:rsidRDefault="005B0266">
      <w:pPr>
        <w:rPr>
          <w:szCs w:val="21"/>
        </w:rPr>
      </w:pPr>
    </w:p>
    <w:p w14:paraId="1CD55D61" w14:textId="77777777" w:rsidR="00B0292F" w:rsidRPr="00227DB7" w:rsidRDefault="00B0292F">
      <w:pPr>
        <w:rPr>
          <w:szCs w:val="21"/>
        </w:rPr>
      </w:pPr>
    </w:p>
    <w:p w14:paraId="5893D97B" w14:textId="29FACD28" w:rsidR="00187964" w:rsidRPr="00BC3823" w:rsidRDefault="00187964" w:rsidP="00187964">
      <w:pPr>
        <w:rPr>
          <w:b/>
          <w:bCs/>
          <w:szCs w:val="21"/>
        </w:rPr>
      </w:pPr>
      <w:r w:rsidRPr="00BC3823">
        <w:rPr>
          <w:b/>
          <w:bCs/>
          <w:szCs w:val="21"/>
        </w:rPr>
        <w:lastRenderedPageBreak/>
        <w:t>3-6.</w:t>
      </w:r>
      <w:r w:rsidR="00985E02" w:rsidRPr="00BC3823">
        <w:rPr>
          <w:rFonts w:hint="eastAsia"/>
          <w:b/>
          <w:bCs/>
        </w:rPr>
        <w:t xml:space="preserve"> 　</w:t>
      </w:r>
      <w:r w:rsidRPr="00BC3823">
        <w:rPr>
          <w:rFonts w:hint="eastAsia"/>
          <w:b/>
          <w:bCs/>
          <w:szCs w:val="21"/>
        </w:rPr>
        <w:t>コンテンツ案</w:t>
      </w:r>
    </w:p>
    <w:p w14:paraId="0F2B78AC" w14:textId="1CB5EAE5" w:rsidR="009746DE" w:rsidRPr="009775B1" w:rsidRDefault="00187964">
      <w:pPr>
        <w:rPr>
          <w:szCs w:val="21"/>
        </w:rPr>
      </w:pPr>
      <w:r w:rsidRPr="009775B1">
        <w:rPr>
          <w:rFonts w:hint="eastAsia"/>
          <w:szCs w:val="21"/>
        </w:rPr>
        <w:t>ホームページを</w:t>
      </w:r>
      <w:r w:rsidRPr="009775B1">
        <w:rPr>
          <w:szCs w:val="21"/>
        </w:rPr>
        <w:t>SEOで集客していく</w:t>
      </w:r>
      <w:r w:rsidR="00227DB7">
        <w:rPr>
          <w:rFonts w:hint="eastAsia"/>
          <w:szCs w:val="21"/>
        </w:rPr>
        <w:t>うえ</w:t>
      </w:r>
      <w:r w:rsidRPr="009775B1">
        <w:rPr>
          <w:szCs w:val="21"/>
        </w:rPr>
        <w:t>で、どのようなコンテンツが必要なのかご提案ください。</w:t>
      </w:r>
    </w:p>
    <w:p w14:paraId="36FF3241" w14:textId="7737BA7B" w:rsidR="00187964" w:rsidRPr="009775B1" w:rsidRDefault="00187964">
      <w:pPr>
        <w:rPr>
          <w:szCs w:val="21"/>
        </w:rPr>
      </w:pPr>
    </w:p>
    <w:p w14:paraId="6F63B8B5" w14:textId="53B2F3E7" w:rsidR="00187964" w:rsidRPr="00BC3823" w:rsidRDefault="00187964" w:rsidP="00187964">
      <w:pPr>
        <w:rPr>
          <w:b/>
          <w:bCs/>
          <w:szCs w:val="21"/>
        </w:rPr>
      </w:pPr>
      <w:r w:rsidRPr="00BC3823">
        <w:rPr>
          <w:b/>
          <w:bCs/>
          <w:szCs w:val="21"/>
        </w:rPr>
        <w:t>3-7.</w:t>
      </w:r>
      <w:r w:rsidR="00985E02" w:rsidRPr="00BC3823">
        <w:rPr>
          <w:rFonts w:hint="eastAsia"/>
          <w:b/>
          <w:bCs/>
        </w:rPr>
        <w:t xml:space="preserve"> 　</w:t>
      </w:r>
      <w:r w:rsidRPr="00BC3823">
        <w:rPr>
          <w:rFonts w:hint="eastAsia"/>
          <w:b/>
          <w:bCs/>
          <w:szCs w:val="21"/>
        </w:rPr>
        <w:t>運用</w:t>
      </w:r>
    </w:p>
    <w:p w14:paraId="694C5FE1" w14:textId="59644AD7" w:rsidR="00187964" w:rsidRDefault="009239E3">
      <w:pPr>
        <w:rPr>
          <w:szCs w:val="21"/>
        </w:rPr>
      </w:pPr>
      <w:r w:rsidRPr="009239E3">
        <w:rPr>
          <w:szCs w:val="21"/>
        </w:rPr>
        <w:t>公開後6</w:t>
      </w:r>
      <w:r>
        <w:rPr>
          <w:rFonts w:hint="eastAsia"/>
          <w:szCs w:val="21"/>
        </w:rPr>
        <w:t>か</w:t>
      </w:r>
      <w:r w:rsidRPr="009239E3">
        <w:rPr>
          <w:szCs w:val="21"/>
        </w:rPr>
        <w:t>月間を想定し、月次でのアクセス解析レポートの提出とオンラインでの報告会実施を希望します。継続契約の条件・費用についても併せてご提案ください。</w:t>
      </w:r>
    </w:p>
    <w:p w14:paraId="53D19E3A" w14:textId="77777777" w:rsidR="009239E3" w:rsidRPr="007106FA" w:rsidRDefault="009239E3">
      <w:pPr>
        <w:rPr>
          <w:szCs w:val="21"/>
        </w:rPr>
      </w:pPr>
    </w:p>
    <w:p w14:paraId="55093F4C" w14:textId="56CBF341" w:rsidR="00187964" w:rsidRPr="00BC3823" w:rsidRDefault="00187964">
      <w:pPr>
        <w:rPr>
          <w:b/>
          <w:bCs/>
          <w:szCs w:val="21"/>
        </w:rPr>
      </w:pPr>
      <w:r w:rsidRPr="00BC3823">
        <w:rPr>
          <w:b/>
          <w:bCs/>
          <w:szCs w:val="21"/>
        </w:rPr>
        <w:t>3-8.</w:t>
      </w:r>
      <w:r w:rsidR="00985E02" w:rsidRPr="00BC3823">
        <w:rPr>
          <w:rFonts w:hint="eastAsia"/>
          <w:b/>
          <w:bCs/>
        </w:rPr>
        <w:t xml:space="preserve"> 　</w:t>
      </w:r>
      <w:r w:rsidRPr="00BC3823">
        <w:rPr>
          <w:rFonts w:hint="eastAsia"/>
          <w:b/>
          <w:bCs/>
          <w:szCs w:val="21"/>
        </w:rPr>
        <w:t>成果物</w:t>
      </w:r>
    </w:p>
    <w:p w14:paraId="1B34D91D" w14:textId="502E044B" w:rsidR="007106FA" w:rsidRDefault="007106FA">
      <w:pPr>
        <w:rPr>
          <w:szCs w:val="21"/>
        </w:rPr>
      </w:pPr>
      <w:r w:rsidRPr="007106FA">
        <w:rPr>
          <w:szCs w:val="21"/>
        </w:rPr>
        <w:t>以下に加え、貴社が必要と判断するものがあればご提案ください</w:t>
      </w:r>
      <w:r>
        <w:rPr>
          <w:rFonts w:hint="eastAsia"/>
          <w:szCs w:val="21"/>
        </w:rPr>
        <w:t>。</w:t>
      </w:r>
    </w:p>
    <w:p w14:paraId="3F442710" w14:textId="1F6F4F81" w:rsidR="007106FA" w:rsidRPr="007106FA" w:rsidRDefault="007106FA" w:rsidP="007106FA">
      <w:pPr>
        <w:pStyle w:val="a3"/>
        <w:numPr>
          <w:ilvl w:val="0"/>
          <w:numId w:val="8"/>
        </w:numPr>
        <w:ind w:leftChars="0"/>
        <w:rPr>
          <w:szCs w:val="21"/>
        </w:rPr>
      </w:pPr>
      <w:r w:rsidRPr="007106FA">
        <w:rPr>
          <w:rFonts w:hint="eastAsia"/>
          <w:szCs w:val="21"/>
        </w:rPr>
        <w:t>ホームページ一式</w:t>
      </w:r>
      <w:r w:rsidRPr="007106FA">
        <w:rPr>
          <w:szCs w:val="21"/>
        </w:rPr>
        <w:t>（ソースコード含む）</w:t>
      </w:r>
    </w:p>
    <w:p w14:paraId="515A7A96" w14:textId="77777777" w:rsidR="007106FA" w:rsidRPr="007106FA" w:rsidRDefault="007106FA" w:rsidP="007106FA">
      <w:pPr>
        <w:pStyle w:val="a3"/>
        <w:numPr>
          <w:ilvl w:val="0"/>
          <w:numId w:val="8"/>
        </w:numPr>
        <w:ind w:leftChars="0"/>
        <w:rPr>
          <w:szCs w:val="21"/>
        </w:rPr>
      </w:pPr>
      <w:r w:rsidRPr="007106FA">
        <w:rPr>
          <w:szCs w:val="21"/>
        </w:rPr>
        <w:t>サイトマップ</w:t>
      </w:r>
    </w:p>
    <w:p w14:paraId="202EC856" w14:textId="77777777" w:rsidR="007106FA" w:rsidRPr="007106FA" w:rsidRDefault="007106FA" w:rsidP="007106FA">
      <w:pPr>
        <w:pStyle w:val="a3"/>
        <w:numPr>
          <w:ilvl w:val="0"/>
          <w:numId w:val="8"/>
        </w:numPr>
        <w:ind w:leftChars="0"/>
        <w:rPr>
          <w:szCs w:val="21"/>
        </w:rPr>
      </w:pPr>
      <w:r w:rsidRPr="007106FA">
        <w:rPr>
          <w:szCs w:val="21"/>
        </w:rPr>
        <w:t>ワイヤーフレーム</w:t>
      </w:r>
    </w:p>
    <w:p w14:paraId="4247EEE7" w14:textId="77777777" w:rsidR="007106FA" w:rsidRPr="007106FA" w:rsidRDefault="007106FA" w:rsidP="007106FA">
      <w:pPr>
        <w:pStyle w:val="a3"/>
        <w:numPr>
          <w:ilvl w:val="0"/>
          <w:numId w:val="8"/>
        </w:numPr>
        <w:ind w:leftChars="0"/>
        <w:rPr>
          <w:szCs w:val="21"/>
        </w:rPr>
      </w:pPr>
      <w:r w:rsidRPr="007106FA">
        <w:rPr>
          <w:szCs w:val="21"/>
        </w:rPr>
        <w:t>デザインカンプ</w:t>
      </w:r>
    </w:p>
    <w:p w14:paraId="352B3641" w14:textId="49A461C7" w:rsidR="007106FA" w:rsidRPr="007106FA" w:rsidRDefault="007106FA" w:rsidP="007106FA">
      <w:pPr>
        <w:pStyle w:val="a3"/>
        <w:numPr>
          <w:ilvl w:val="0"/>
          <w:numId w:val="8"/>
        </w:numPr>
        <w:ind w:leftChars="0"/>
        <w:rPr>
          <w:szCs w:val="21"/>
        </w:rPr>
      </w:pPr>
      <w:r w:rsidRPr="007106FA">
        <w:rPr>
          <w:szCs w:val="21"/>
        </w:rPr>
        <w:t>操作マニュアル</w:t>
      </w:r>
    </w:p>
    <w:p w14:paraId="1095E7D4" w14:textId="77777777" w:rsidR="007106FA" w:rsidRDefault="007106FA">
      <w:pPr>
        <w:rPr>
          <w:szCs w:val="21"/>
        </w:rPr>
      </w:pPr>
    </w:p>
    <w:p w14:paraId="7E670F06" w14:textId="521B14E0" w:rsidR="00187964" w:rsidRPr="009775B1" w:rsidRDefault="007106FA">
      <w:pPr>
        <w:rPr>
          <w:szCs w:val="21"/>
        </w:rPr>
      </w:pPr>
      <w:r w:rsidRPr="007106FA">
        <w:rPr>
          <w:szCs w:val="21"/>
        </w:rPr>
        <w:t>フェーズ（要件定義・デザイン・実装・納品）ごとの提出タイミングをご提示ください</w:t>
      </w:r>
      <w:r w:rsidR="00154048" w:rsidRPr="009775B1">
        <w:rPr>
          <w:rFonts w:hint="eastAsia"/>
          <w:szCs w:val="21"/>
        </w:rPr>
        <w:t>。</w:t>
      </w:r>
    </w:p>
    <w:p w14:paraId="03D4272A" w14:textId="7CEF2EE6" w:rsidR="00187964" w:rsidRPr="009775B1" w:rsidRDefault="00187964">
      <w:pPr>
        <w:rPr>
          <w:szCs w:val="21"/>
        </w:rPr>
      </w:pPr>
    </w:p>
    <w:p w14:paraId="58ECC664" w14:textId="2D5BC0EC" w:rsidR="003929E8" w:rsidRPr="00BC3823" w:rsidRDefault="003929E8" w:rsidP="003929E8">
      <w:pPr>
        <w:rPr>
          <w:b/>
          <w:bCs/>
          <w:szCs w:val="21"/>
        </w:rPr>
      </w:pPr>
      <w:r w:rsidRPr="00BC3823">
        <w:rPr>
          <w:b/>
          <w:bCs/>
          <w:szCs w:val="21"/>
        </w:rPr>
        <w:t>3-9.</w:t>
      </w:r>
      <w:r w:rsidR="00985E02" w:rsidRPr="00BC3823">
        <w:rPr>
          <w:rFonts w:hint="eastAsia"/>
          <w:b/>
          <w:bCs/>
        </w:rPr>
        <w:t xml:space="preserve"> 　</w:t>
      </w:r>
      <w:r w:rsidR="007106FA">
        <w:rPr>
          <w:rFonts w:hint="eastAsia"/>
          <w:b/>
          <w:bCs/>
          <w:szCs w:val="21"/>
        </w:rPr>
        <w:t>見積もり書</w:t>
      </w:r>
    </w:p>
    <w:p w14:paraId="7EE73A0B" w14:textId="4F1A5A74" w:rsidR="00187964" w:rsidRPr="009775B1" w:rsidRDefault="003929E8">
      <w:pPr>
        <w:rPr>
          <w:szCs w:val="21"/>
        </w:rPr>
      </w:pPr>
      <w:r w:rsidRPr="009775B1">
        <w:rPr>
          <w:rFonts w:hint="eastAsia"/>
          <w:szCs w:val="21"/>
        </w:rPr>
        <w:t>作業ごとに細分化された</w:t>
      </w:r>
      <w:r w:rsidR="007106FA" w:rsidRPr="007106FA">
        <w:rPr>
          <w:rFonts w:hint="eastAsia"/>
          <w:szCs w:val="21"/>
        </w:rPr>
        <w:t>見積もり書</w:t>
      </w:r>
      <w:r w:rsidRPr="009775B1">
        <w:rPr>
          <w:rFonts w:hint="eastAsia"/>
          <w:szCs w:val="21"/>
        </w:rPr>
        <w:t>をご提案ください。</w:t>
      </w:r>
    </w:p>
    <w:p w14:paraId="033EC78E" w14:textId="1A7A4BFC" w:rsidR="003929E8" w:rsidRPr="009775B1" w:rsidRDefault="003929E8">
      <w:pPr>
        <w:rPr>
          <w:szCs w:val="21"/>
        </w:rPr>
      </w:pPr>
    </w:p>
    <w:p w14:paraId="75AD7F18" w14:textId="612523C5" w:rsidR="003929E8" w:rsidRPr="00BC3823" w:rsidRDefault="003929E8" w:rsidP="003929E8">
      <w:pPr>
        <w:rPr>
          <w:b/>
          <w:bCs/>
          <w:szCs w:val="21"/>
        </w:rPr>
      </w:pPr>
      <w:r w:rsidRPr="00BC3823">
        <w:rPr>
          <w:b/>
          <w:bCs/>
          <w:szCs w:val="21"/>
        </w:rPr>
        <w:t>3-10.</w:t>
      </w:r>
      <w:r w:rsidR="00985E02" w:rsidRPr="00BC3823">
        <w:rPr>
          <w:rFonts w:hint="eastAsia"/>
          <w:b/>
          <w:bCs/>
        </w:rPr>
        <w:t xml:space="preserve"> 　</w:t>
      </w:r>
      <w:r w:rsidRPr="00BC3823">
        <w:rPr>
          <w:rFonts w:hint="eastAsia"/>
          <w:b/>
          <w:bCs/>
          <w:szCs w:val="21"/>
        </w:rPr>
        <w:t>貴社の体制</w:t>
      </w:r>
    </w:p>
    <w:p w14:paraId="6C30D54A" w14:textId="2825E0CE" w:rsidR="009775B1" w:rsidRDefault="009239E3">
      <w:pPr>
        <w:rPr>
          <w:szCs w:val="21"/>
        </w:rPr>
      </w:pPr>
      <w:r w:rsidRPr="009239E3">
        <w:rPr>
          <w:szCs w:val="21"/>
        </w:rPr>
        <w:t>英語・中国語のネイティブチェックが可能な体制をお持ちかどうか、また制作の一部を外注される場合はその範囲と管理体制についてもご明示ください</w:t>
      </w:r>
      <w:r>
        <w:rPr>
          <w:rFonts w:hint="eastAsia"/>
          <w:szCs w:val="21"/>
        </w:rPr>
        <w:t>。</w:t>
      </w:r>
    </w:p>
    <w:p w14:paraId="76DA0A7E" w14:textId="77777777" w:rsidR="005B0266" w:rsidRDefault="005B0266">
      <w:pPr>
        <w:rPr>
          <w:szCs w:val="21"/>
        </w:rPr>
      </w:pPr>
    </w:p>
    <w:p w14:paraId="6E73C596" w14:textId="77777777" w:rsidR="005B0266" w:rsidRDefault="005B0266">
      <w:pPr>
        <w:rPr>
          <w:szCs w:val="21"/>
        </w:rPr>
      </w:pPr>
    </w:p>
    <w:p w14:paraId="66106DC2" w14:textId="77777777" w:rsidR="005B0266" w:rsidRDefault="005B0266">
      <w:pPr>
        <w:rPr>
          <w:szCs w:val="21"/>
        </w:rPr>
      </w:pPr>
    </w:p>
    <w:p w14:paraId="71802371" w14:textId="77777777" w:rsidR="009239E3" w:rsidRDefault="009239E3">
      <w:pPr>
        <w:rPr>
          <w:szCs w:val="21"/>
        </w:rPr>
      </w:pPr>
    </w:p>
    <w:p w14:paraId="4C5ABC53" w14:textId="77777777" w:rsidR="005B0266" w:rsidRDefault="005B0266">
      <w:pPr>
        <w:rPr>
          <w:szCs w:val="21"/>
        </w:rPr>
      </w:pPr>
    </w:p>
    <w:p w14:paraId="69EE4FAC" w14:textId="77777777" w:rsidR="005B0266" w:rsidRDefault="005B0266">
      <w:pPr>
        <w:rPr>
          <w:szCs w:val="21"/>
        </w:rPr>
      </w:pPr>
    </w:p>
    <w:p w14:paraId="46F647C6" w14:textId="77777777" w:rsidR="005B0266" w:rsidRDefault="005B0266">
      <w:pPr>
        <w:rPr>
          <w:szCs w:val="21"/>
        </w:rPr>
      </w:pPr>
    </w:p>
    <w:p w14:paraId="4BE42A15" w14:textId="77777777" w:rsidR="005B0266" w:rsidRDefault="005B0266">
      <w:pPr>
        <w:rPr>
          <w:szCs w:val="21"/>
        </w:rPr>
      </w:pPr>
    </w:p>
    <w:p w14:paraId="30F4D2FD" w14:textId="77777777" w:rsidR="005B0266" w:rsidRDefault="005B0266">
      <w:pPr>
        <w:rPr>
          <w:szCs w:val="21"/>
        </w:rPr>
      </w:pPr>
    </w:p>
    <w:p w14:paraId="60CFA771" w14:textId="77777777" w:rsidR="005B0266" w:rsidRDefault="005B0266">
      <w:pPr>
        <w:rPr>
          <w:szCs w:val="21"/>
        </w:rPr>
      </w:pPr>
    </w:p>
    <w:p w14:paraId="79BF6FC4" w14:textId="77777777" w:rsidR="00B0292F" w:rsidRPr="009775B1" w:rsidRDefault="00B0292F">
      <w:pPr>
        <w:rPr>
          <w:szCs w:val="21"/>
        </w:rPr>
      </w:pPr>
    </w:p>
    <w:p w14:paraId="5269AF66" w14:textId="43B3D8A2" w:rsidR="00985E02" w:rsidRPr="00985E02" w:rsidRDefault="00985E02" w:rsidP="00985E02">
      <w:pPr>
        <w:pStyle w:val="1"/>
        <w:numPr>
          <w:ilvl w:val="0"/>
          <w:numId w:val="7"/>
        </w:numPr>
        <w:rPr>
          <w:sz w:val="21"/>
          <w:szCs w:val="21"/>
        </w:rPr>
      </w:pPr>
      <w:r>
        <w:rPr>
          <w:rFonts w:hint="eastAsia"/>
          <w:sz w:val="21"/>
          <w:szCs w:val="21"/>
        </w:rPr>
        <w:lastRenderedPageBreak/>
        <w:t>ホームページのシステム機能の要件・要望</w:t>
      </w:r>
    </w:p>
    <w:p w14:paraId="133EF300" w14:textId="77777777" w:rsidR="000D670C" w:rsidRPr="00B26D90" w:rsidRDefault="000D670C" w:rsidP="000D670C"/>
    <w:p w14:paraId="70FD03FD" w14:textId="614C666C" w:rsidR="000D670C" w:rsidRPr="00BC3823" w:rsidRDefault="000D670C" w:rsidP="000D670C">
      <w:pPr>
        <w:rPr>
          <w:b/>
          <w:bCs/>
        </w:rPr>
      </w:pPr>
      <w:r w:rsidRPr="00BC3823">
        <w:rPr>
          <w:b/>
          <w:bCs/>
        </w:rPr>
        <w:t>4-1.</w:t>
      </w:r>
      <w:r w:rsidR="00985E02" w:rsidRPr="00BC3823">
        <w:rPr>
          <w:rFonts w:hint="eastAsia"/>
          <w:b/>
          <w:bCs/>
        </w:rPr>
        <w:t xml:space="preserve"> 　</w:t>
      </w:r>
      <w:r w:rsidRPr="00BC3823">
        <w:rPr>
          <w:rFonts w:hint="eastAsia"/>
          <w:b/>
          <w:bCs/>
        </w:rPr>
        <w:t>ページ数（概算）</w:t>
      </w:r>
    </w:p>
    <w:p w14:paraId="26F57CAE" w14:textId="4CF080D4" w:rsidR="003929E8" w:rsidRDefault="00227DB7">
      <w:r>
        <w:rPr>
          <w:rFonts w:hint="eastAsia"/>
        </w:rPr>
        <w:t>10</w:t>
      </w:r>
      <w:r w:rsidR="000D670C" w:rsidRPr="000D670C">
        <w:t>ページを想定しています。</w:t>
      </w:r>
    </w:p>
    <w:p w14:paraId="5CE47CD2" w14:textId="44957EB9" w:rsidR="000D670C" w:rsidRPr="00D139E2" w:rsidRDefault="000D670C"/>
    <w:p w14:paraId="0F41458C" w14:textId="2A52CAE9" w:rsidR="00F14A82" w:rsidRPr="00BC3823" w:rsidRDefault="000D670C" w:rsidP="000D670C">
      <w:pPr>
        <w:rPr>
          <w:b/>
          <w:bCs/>
        </w:rPr>
      </w:pPr>
      <w:r w:rsidRPr="00BC3823">
        <w:rPr>
          <w:b/>
          <w:bCs/>
        </w:rPr>
        <w:t>4-2.</w:t>
      </w:r>
      <w:r w:rsidR="00985E02" w:rsidRPr="00BC3823">
        <w:rPr>
          <w:rFonts w:hint="eastAsia"/>
          <w:b/>
          <w:bCs/>
        </w:rPr>
        <w:t xml:space="preserve"> 　</w:t>
      </w:r>
      <w:r w:rsidRPr="00BC3823">
        <w:rPr>
          <w:rFonts w:hint="eastAsia"/>
          <w:b/>
          <w:bCs/>
        </w:rPr>
        <w:t>ページ一覧</w:t>
      </w:r>
    </w:p>
    <w:p w14:paraId="5C067AA8" w14:textId="77777777" w:rsidR="00085E9E" w:rsidRDefault="00DE5DBE" w:rsidP="00085E9E">
      <w:pPr>
        <w:pStyle w:val="a3"/>
        <w:numPr>
          <w:ilvl w:val="0"/>
          <w:numId w:val="9"/>
        </w:numPr>
        <w:ind w:leftChars="0"/>
      </w:pPr>
      <w:r>
        <w:rPr>
          <w:rFonts w:hint="eastAsia"/>
        </w:rPr>
        <w:t>トップ</w:t>
      </w:r>
      <w:r w:rsidR="000D670C">
        <w:t>ページ</w:t>
      </w:r>
    </w:p>
    <w:p w14:paraId="262F875F" w14:textId="77777777" w:rsidR="00085E9E" w:rsidRDefault="00D139E2" w:rsidP="00085E9E">
      <w:pPr>
        <w:pStyle w:val="a3"/>
        <w:numPr>
          <w:ilvl w:val="0"/>
          <w:numId w:val="9"/>
        </w:numPr>
        <w:ind w:leftChars="0"/>
      </w:pPr>
      <w:r>
        <w:rPr>
          <w:rFonts w:hint="eastAsia"/>
        </w:rPr>
        <w:t>宿泊情報</w:t>
      </w:r>
    </w:p>
    <w:p w14:paraId="190E4264" w14:textId="77777777" w:rsidR="00085E9E" w:rsidRDefault="00D139E2" w:rsidP="00085E9E">
      <w:pPr>
        <w:pStyle w:val="a3"/>
        <w:numPr>
          <w:ilvl w:val="0"/>
          <w:numId w:val="9"/>
        </w:numPr>
        <w:ind w:leftChars="0"/>
      </w:pPr>
      <w:r>
        <w:rPr>
          <w:rFonts w:hint="eastAsia"/>
        </w:rPr>
        <w:t>料理</w:t>
      </w:r>
    </w:p>
    <w:p w14:paraId="2B4C93DE" w14:textId="77777777" w:rsidR="00085E9E" w:rsidRDefault="00D139E2" w:rsidP="00085E9E">
      <w:pPr>
        <w:pStyle w:val="a3"/>
        <w:numPr>
          <w:ilvl w:val="0"/>
          <w:numId w:val="9"/>
        </w:numPr>
        <w:ind w:leftChars="0"/>
      </w:pPr>
      <w:r>
        <w:rPr>
          <w:rFonts w:hint="eastAsia"/>
        </w:rPr>
        <w:t>料金プラン</w:t>
      </w:r>
    </w:p>
    <w:p w14:paraId="713EDB5D" w14:textId="77777777" w:rsidR="00085E9E" w:rsidRDefault="00D139E2" w:rsidP="00085E9E">
      <w:pPr>
        <w:pStyle w:val="a3"/>
        <w:numPr>
          <w:ilvl w:val="0"/>
          <w:numId w:val="9"/>
        </w:numPr>
        <w:ind w:leftChars="0"/>
      </w:pPr>
      <w:r>
        <w:rPr>
          <w:rFonts w:hint="eastAsia"/>
        </w:rPr>
        <w:t>よくある質問</w:t>
      </w:r>
    </w:p>
    <w:p w14:paraId="01892FE6" w14:textId="77777777" w:rsidR="00085E9E" w:rsidRDefault="00D139E2" w:rsidP="00085E9E">
      <w:pPr>
        <w:pStyle w:val="a3"/>
        <w:numPr>
          <w:ilvl w:val="0"/>
          <w:numId w:val="9"/>
        </w:numPr>
        <w:ind w:leftChars="0"/>
      </w:pPr>
      <w:r>
        <w:rPr>
          <w:rFonts w:hint="eastAsia"/>
        </w:rPr>
        <w:t>アクセス</w:t>
      </w:r>
    </w:p>
    <w:p w14:paraId="6FD22EB0" w14:textId="1A1DBA85" w:rsidR="00085E9E" w:rsidRDefault="000D670C" w:rsidP="00085E9E">
      <w:pPr>
        <w:pStyle w:val="a3"/>
        <w:numPr>
          <w:ilvl w:val="0"/>
          <w:numId w:val="9"/>
        </w:numPr>
        <w:ind w:leftChars="0"/>
      </w:pPr>
      <w:r>
        <w:t>ブログ</w:t>
      </w:r>
    </w:p>
    <w:p w14:paraId="17229787" w14:textId="77777777" w:rsidR="00085E9E" w:rsidRDefault="00D139E2" w:rsidP="00085E9E">
      <w:pPr>
        <w:pStyle w:val="a3"/>
        <w:numPr>
          <w:ilvl w:val="0"/>
          <w:numId w:val="9"/>
        </w:numPr>
        <w:ind w:leftChars="0"/>
      </w:pPr>
      <w:r>
        <w:rPr>
          <w:rFonts w:hint="eastAsia"/>
        </w:rPr>
        <w:t>予約</w:t>
      </w:r>
    </w:p>
    <w:p w14:paraId="32D0162A" w14:textId="77777777" w:rsidR="00085E9E" w:rsidRDefault="000D670C" w:rsidP="00085E9E">
      <w:pPr>
        <w:pStyle w:val="a3"/>
        <w:numPr>
          <w:ilvl w:val="0"/>
          <w:numId w:val="9"/>
        </w:numPr>
        <w:ind w:leftChars="0"/>
      </w:pPr>
      <w:r>
        <w:t>お問い合わせ</w:t>
      </w:r>
    </w:p>
    <w:p w14:paraId="2CEB063C" w14:textId="34D6E305" w:rsidR="000D670C" w:rsidRDefault="000D670C" w:rsidP="00085E9E">
      <w:pPr>
        <w:pStyle w:val="a3"/>
        <w:numPr>
          <w:ilvl w:val="0"/>
          <w:numId w:val="9"/>
        </w:numPr>
        <w:ind w:leftChars="0"/>
      </w:pPr>
      <w:r>
        <w:t>プライバシーポリシー</w:t>
      </w:r>
    </w:p>
    <w:p w14:paraId="362B5167" w14:textId="1ABE63B3" w:rsidR="000D670C" w:rsidRDefault="00140960" w:rsidP="00140960">
      <w:r>
        <w:rPr>
          <w:rFonts w:hint="eastAsia"/>
        </w:rPr>
        <w:t>※</w:t>
      </w:r>
      <w:r w:rsidR="000D670C">
        <w:rPr>
          <w:rFonts w:hint="eastAsia"/>
        </w:rPr>
        <w:t>改善点があれば、ご提案ください</w:t>
      </w:r>
    </w:p>
    <w:p w14:paraId="5D1E36C9" w14:textId="6B2891E9" w:rsidR="000D670C" w:rsidRPr="00085E9E" w:rsidRDefault="000D670C"/>
    <w:p w14:paraId="6766C03A" w14:textId="12D6DFCC" w:rsidR="007B176F" w:rsidRPr="00BC3823" w:rsidRDefault="007B176F" w:rsidP="007B176F">
      <w:pPr>
        <w:rPr>
          <w:b/>
          <w:bCs/>
        </w:rPr>
      </w:pPr>
      <w:r w:rsidRPr="00BC3823">
        <w:rPr>
          <w:b/>
          <w:bCs/>
        </w:rPr>
        <w:t>4-</w:t>
      </w:r>
      <w:r w:rsidR="005B0266" w:rsidRPr="00BC3823">
        <w:rPr>
          <w:rFonts w:hint="eastAsia"/>
          <w:b/>
          <w:bCs/>
        </w:rPr>
        <w:t>3</w:t>
      </w:r>
      <w:r w:rsidRPr="00BC3823">
        <w:rPr>
          <w:b/>
          <w:bCs/>
        </w:rPr>
        <w:t>.</w:t>
      </w:r>
      <w:r w:rsidR="00985E02" w:rsidRPr="00BC3823">
        <w:rPr>
          <w:rFonts w:hint="eastAsia"/>
          <w:b/>
          <w:bCs/>
        </w:rPr>
        <w:t xml:space="preserve"> 　</w:t>
      </w:r>
      <w:r w:rsidR="005B0266" w:rsidRPr="00BC3823">
        <w:rPr>
          <w:rFonts w:hint="eastAsia"/>
          <w:b/>
          <w:bCs/>
        </w:rPr>
        <w:t>システム機能</w:t>
      </w:r>
    </w:p>
    <w:p w14:paraId="63C61E99" w14:textId="3154658B" w:rsidR="003437C3" w:rsidRDefault="003437C3">
      <w:r>
        <w:rPr>
          <w:rFonts w:hint="eastAsia"/>
        </w:rPr>
        <w:t>■</w:t>
      </w:r>
      <w:r w:rsidR="005B0266">
        <w:rPr>
          <w:rFonts w:hint="eastAsia"/>
        </w:rPr>
        <w:t>予約システム</w:t>
      </w:r>
    </w:p>
    <w:p w14:paraId="6DA58208" w14:textId="63BCCE32" w:rsidR="005B0266" w:rsidRDefault="003437C3">
      <w:r>
        <w:rPr>
          <w:rFonts w:hint="eastAsia"/>
        </w:rPr>
        <w:t>〇〇という予約</w:t>
      </w:r>
      <w:r w:rsidR="005B0266">
        <w:rPr>
          <w:rFonts w:hint="eastAsia"/>
        </w:rPr>
        <w:t>システム</w:t>
      </w:r>
      <w:r>
        <w:rPr>
          <w:rFonts w:hint="eastAsia"/>
        </w:rPr>
        <w:t>を使用中。</w:t>
      </w:r>
      <w:r w:rsidR="005B0266">
        <w:rPr>
          <w:rFonts w:hint="eastAsia"/>
        </w:rPr>
        <w:t>多言語</w:t>
      </w:r>
      <w:r w:rsidR="00417D78">
        <w:rPr>
          <w:rFonts w:hint="eastAsia"/>
        </w:rPr>
        <w:t>対応が</w:t>
      </w:r>
      <w:r w:rsidR="005B0266">
        <w:rPr>
          <w:rFonts w:hint="eastAsia"/>
        </w:rPr>
        <w:t>できない場合は、</w:t>
      </w:r>
      <w:r w:rsidR="006D6B8C">
        <w:rPr>
          <w:rFonts w:hint="eastAsia"/>
        </w:rPr>
        <w:t>代替</w:t>
      </w:r>
      <w:r w:rsidR="005B0266">
        <w:rPr>
          <w:rFonts w:hint="eastAsia"/>
        </w:rPr>
        <w:t>のシステム</w:t>
      </w:r>
      <w:r w:rsidR="006D6B8C">
        <w:rPr>
          <w:rFonts w:hint="eastAsia"/>
        </w:rPr>
        <w:t>を</w:t>
      </w:r>
      <w:r w:rsidR="000127A7">
        <w:rPr>
          <w:rFonts w:hint="eastAsia"/>
        </w:rPr>
        <w:t>ご</w:t>
      </w:r>
      <w:r w:rsidR="005B0266">
        <w:rPr>
          <w:rFonts w:hint="eastAsia"/>
        </w:rPr>
        <w:t>提案ください</w:t>
      </w:r>
      <w:r>
        <w:rPr>
          <w:rFonts w:hint="eastAsia"/>
        </w:rPr>
        <w:t>。</w:t>
      </w:r>
    </w:p>
    <w:p w14:paraId="56862B62" w14:textId="77777777" w:rsidR="003437C3" w:rsidRPr="006D6B8C" w:rsidRDefault="003437C3"/>
    <w:p w14:paraId="0105474D" w14:textId="737A569E" w:rsidR="003437C3" w:rsidRDefault="003437C3">
      <w:r>
        <w:rPr>
          <w:rFonts w:hint="eastAsia"/>
        </w:rPr>
        <w:t>■お問い合わせフォーム</w:t>
      </w:r>
    </w:p>
    <w:p w14:paraId="1BAAB184" w14:textId="16C3B292" w:rsidR="003437C3" w:rsidRDefault="0065708C">
      <w:r>
        <w:rPr>
          <w:rFonts w:hint="eastAsia"/>
        </w:rPr>
        <w:t>△△</w:t>
      </w:r>
      <w:r w:rsidR="003437C3">
        <w:rPr>
          <w:rFonts w:hint="eastAsia"/>
        </w:rPr>
        <w:t>という</w:t>
      </w:r>
      <w:r>
        <w:rPr>
          <w:rFonts w:hint="eastAsia"/>
        </w:rPr>
        <w:t>ツールでフォームを作成</w:t>
      </w:r>
      <w:r w:rsidR="003437C3">
        <w:rPr>
          <w:rFonts w:hint="eastAsia"/>
        </w:rPr>
        <w:t>。</w:t>
      </w:r>
      <w:r w:rsidR="006D6B8C">
        <w:rPr>
          <w:rFonts w:hint="eastAsia"/>
        </w:rPr>
        <w:t>代替</w:t>
      </w:r>
      <w:r w:rsidR="00D66FE9">
        <w:rPr>
          <w:rFonts w:hint="eastAsia"/>
        </w:rPr>
        <w:t>の作成ツールがあれば</w:t>
      </w:r>
      <w:r w:rsidR="000127A7">
        <w:rPr>
          <w:rFonts w:hint="eastAsia"/>
        </w:rPr>
        <w:t>ご</w:t>
      </w:r>
      <w:r w:rsidR="00D66FE9">
        <w:rPr>
          <w:rFonts w:hint="eastAsia"/>
        </w:rPr>
        <w:t>提案ください。</w:t>
      </w:r>
    </w:p>
    <w:p w14:paraId="0689AEC2" w14:textId="77777777" w:rsidR="003437C3" w:rsidRPr="006D6B8C" w:rsidRDefault="003437C3"/>
    <w:p w14:paraId="3A62300B" w14:textId="38DBAD0C" w:rsidR="003437C3" w:rsidRDefault="003437C3">
      <w:r>
        <w:rPr>
          <w:rFonts w:hint="eastAsia"/>
        </w:rPr>
        <w:t>■</w:t>
      </w:r>
      <w:r w:rsidR="005B0266">
        <w:rPr>
          <w:rFonts w:hint="eastAsia"/>
        </w:rPr>
        <w:t>ブログ</w:t>
      </w:r>
    </w:p>
    <w:p w14:paraId="0E729022" w14:textId="77169DB2" w:rsidR="000D670C" w:rsidRDefault="007B176F">
      <w:r w:rsidRPr="007B176F">
        <w:rPr>
          <w:rFonts w:hint="eastAsia"/>
        </w:rPr>
        <w:t>投稿・更新は、</w:t>
      </w:r>
      <w:r w:rsidRPr="007B176F">
        <w:t>HTMLの知識がない者でも簡単に更新できる</w:t>
      </w:r>
      <w:r w:rsidR="00931284">
        <w:rPr>
          <w:rFonts w:hint="eastAsia"/>
        </w:rPr>
        <w:t>の</w:t>
      </w:r>
      <w:r w:rsidR="00417D78">
        <w:rPr>
          <w:rFonts w:hint="eastAsia"/>
        </w:rPr>
        <w:t>を希望します</w:t>
      </w:r>
      <w:r w:rsidRPr="007B176F">
        <w:t>。</w:t>
      </w:r>
    </w:p>
    <w:p w14:paraId="13F3BE6A" w14:textId="08DC9F23" w:rsidR="007B176F" w:rsidRDefault="007B176F"/>
    <w:p w14:paraId="34EB62C4" w14:textId="77777777" w:rsidR="00140960" w:rsidRPr="005B4F8F" w:rsidRDefault="00140960"/>
    <w:p w14:paraId="2F24E8C2" w14:textId="77777777" w:rsidR="00140960" w:rsidRDefault="00140960"/>
    <w:p w14:paraId="09FA8301" w14:textId="77777777" w:rsidR="00140960" w:rsidRDefault="00140960"/>
    <w:p w14:paraId="5B45077C" w14:textId="77777777" w:rsidR="00140960" w:rsidRDefault="00140960"/>
    <w:p w14:paraId="7A73324E" w14:textId="77777777" w:rsidR="00140960" w:rsidRDefault="00140960"/>
    <w:p w14:paraId="17ECB2F8" w14:textId="77777777" w:rsidR="00140960" w:rsidRDefault="00140960"/>
    <w:p w14:paraId="34644B5D" w14:textId="77777777" w:rsidR="00140960" w:rsidRPr="005B0266" w:rsidRDefault="00140960"/>
    <w:p w14:paraId="3AAE1DB9" w14:textId="6ADBE359" w:rsidR="004A576A" w:rsidRPr="00BC3823" w:rsidRDefault="004A576A" w:rsidP="004A576A">
      <w:pPr>
        <w:rPr>
          <w:b/>
          <w:bCs/>
        </w:rPr>
      </w:pPr>
      <w:r w:rsidRPr="00BC3823">
        <w:rPr>
          <w:b/>
          <w:bCs/>
        </w:rPr>
        <w:lastRenderedPageBreak/>
        <w:t>4-</w:t>
      </w:r>
      <w:r w:rsidR="005B0266" w:rsidRPr="00BC3823">
        <w:rPr>
          <w:rFonts w:hint="eastAsia"/>
          <w:b/>
          <w:bCs/>
        </w:rPr>
        <w:t>4</w:t>
      </w:r>
      <w:r w:rsidRPr="00BC3823">
        <w:rPr>
          <w:b/>
          <w:bCs/>
        </w:rPr>
        <w:t>.</w:t>
      </w:r>
      <w:r w:rsidR="00985E02" w:rsidRPr="00BC3823">
        <w:rPr>
          <w:rFonts w:hint="eastAsia"/>
          <w:b/>
          <w:bCs/>
        </w:rPr>
        <w:t xml:space="preserve"> 　</w:t>
      </w:r>
      <w:r w:rsidRPr="00BC3823">
        <w:rPr>
          <w:rFonts w:hint="eastAsia"/>
          <w:b/>
          <w:bCs/>
        </w:rPr>
        <w:t>管理・保守</w:t>
      </w:r>
    </w:p>
    <w:p w14:paraId="31712E2F" w14:textId="747D27A6" w:rsidR="00F95624" w:rsidRDefault="005B0266" w:rsidP="00F95624">
      <w:r>
        <w:rPr>
          <w:rFonts w:hint="eastAsia"/>
        </w:rPr>
        <w:t>お</w:t>
      </w:r>
      <w:r w:rsidR="00F95624">
        <w:t>問い合わせ</w:t>
      </w:r>
      <w:r>
        <w:rPr>
          <w:rFonts w:hint="eastAsia"/>
        </w:rPr>
        <w:t>・予約</w:t>
      </w:r>
      <w:r w:rsidR="00F95624">
        <w:t>対応</w:t>
      </w:r>
      <w:r w:rsidR="00F95624">
        <w:rPr>
          <w:rFonts w:hint="eastAsia"/>
        </w:rPr>
        <w:t>：</w:t>
      </w:r>
      <w:r w:rsidR="00206117">
        <w:rPr>
          <w:rFonts w:hint="eastAsia"/>
        </w:rPr>
        <w:t>当社</w:t>
      </w:r>
    </w:p>
    <w:p w14:paraId="130AA852" w14:textId="6EEF6A4F" w:rsidR="00F95624" w:rsidRDefault="00F95624" w:rsidP="00F95624">
      <w:r>
        <w:t>ドメイン・サーバーの管理</w:t>
      </w:r>
      <w:r>
        <w:rPr>
          <w:rFonts w:hint="eastAsia"/>
        </w:rPr>
        <w:t>：貴社</w:t>
      </w:r>
    </w:p>
    <w:p w14:paraId="12D1AD28" w14:textId="22CE8338" w:rsidR="007B176F" w:rsidRDefault="007663D7" w:rsidP="003B0FCE">
      <w:r>
        <w:t>SSLサーバ</w:t>
      </w:r>
      <w:r w:rsidR="005B0266">
        <w:rPr>
          <w:rFonts w:hint="eastAsia"/>
        </w:rPr>
        <w:t>ー</w:t>
      </w:r>
      <w:r>
        <w:t>証明書</w:t>
      </w:r>
      <w:r w:rsidR="005B0266">
        <w:rPr>
          <w:rFonts w:hint="eastAsia"/>
        </w:rPr>
        <w:t>の管理</w:t>
      </w:r>
      <w:r>
        <w:rPr>
          <w:rFonts w:hint="eastAsia"/>
        </w:rPr>
        <w:t>：貴社</w:t>
      </w:r>
    </w:p>
    <w:p w14:paraId="60D02092" w14:textId="2B7E73D0" w:rsidR="007B176F" w:rsidRPr="003B0FCE" w:rsidRDefault="007B176F"/>
    <w:p w14:paraId="531BA51C" w14:textId="12CB8654" w:rsidR="00D66FE9" w:rsidRDefault="00D66FE9" w:rsidP="00D66FE9">
      <w:r>
        <w:t>トラブル対応</w:t>
      </w:r>
      <w:r>
        <w:rPr>
          <w:rFonts w:hint="eastAsia"/>
        </w:rPr>
        <w:t>：貴社</w:t>
      </w:r>
    </w:p>
    <w:p w14:paraId="114B4A77" w14:textId="77777777" w:rsidR="00D66FE9" w:rsidRDefault="00D66FE9" w:rsidP="00D66FE9">
      <w:pPr>
        <w:pStyle w:val="a3"/>
        <w:numPr>
          <w:ilvl w:val="0"/>
          <w:numId w:val="5"/>
        </w:numPr>
        <w:ind w:leftChars="0"/>
      </w:pPr>
      <w:r>
        <w:rPr>
          <w:rFonts w:hint="eastAsia"/>
        </w:rPr>
        <w:t>フロントエンド不具合（表示崩れ・リンク切れ・フォーム動作不良など）</w:t>
      </w:r>
    </w:p>
    <w:p w14:paraId="107479C5" w14:textId="77777777" w:rsidR="00D66FE9" w:rsidRDefault="00D66FE9" w:rsidP="00D66FE9">
      <w:pPr>
        <w:pStyle w:val="a3"/>
        <w:numPr>
          <w:ilvl w:val="0"/>
          <w:numId w:val="5"/>
        </w:numPr>
        <w:ind w:leftChars="0"/>
      </w:pPr>
      <w:r>
        <w:t>CMS・プラグインの不具合およびバージョンアップ対応</w:t>
      </w:r>
    </w:p>
    <w:p w14:paraId="5F70396E" w14:textId="77777777" w:rsidR="00D66FE9" w:rsidRDefault="00D66FE9" w:rsidP="00D66FE9">
      <w:pPr>
        <w:pStyle w:val="a3"/>
        <w:numPr>
          <w:ilvl w:val="0"/>
          <w:numId w:val="5"/>
        </w:numPr>
        <w:ind w:leftChars="0"/>
      </w:pPr>
      <w:r>
        <w:rPr>
          <w:rFonts w:hint="eastAsia"/>
        </w:rPr>
        <w:t>セキュリティインシデント対応（マルウェア感染・不正アクセスなど）</w:t>
      </w:r>
    </w:p>
    <w:p w14:paraId="4F8CEA08" w14:textId="5EB87906" w:rsidR="00D66FE9" w:rsidRPr="00D66FE9" w:rsidRDefault="00D66FE9" w:rsidP="00D66FE9">
      <w:pPr>
        <w:pStyle w:val="a3"/>
        <w:numPr>
          <w:ilvl w:val="0"/>
          <w:numId w:val="5"/>
        </w:numPr>
        <w:ind w:leftChars="0"/>
      </w:pPr>
      <w:r>
        <w:rPr>
          <w:rFonts w:hint="eastAsia"/>
        </w:rPr>
        <w:t>サーバー・インフラ障害への一次対応および復旧</w:t>
      </w:r>
      <w:r w:rsidR="003B0FCE">
        <w:rPr>
          <w:rFonts w:hint="eastAsia"/>
        </w:rPr>
        <w:t>（</w:t>
      </w:r>
      <w:r w:rsidR="003B0FCE" w:rsidRPr="003B0FCE">
        <w:t>定期バックアップを含む</w:t>
      </w:r>
      <w:r w:rsidR="003B0FCE">
        <w:rPr>
          <w:rFonts w:hint="eastAsia"/>
        </w:rPr>
        <w:t>）</w:t>
      </w:r>
    </w:p>
    <w:p w14:paraId="39DE283A" w14:textId="556A8986" w:rsidR="00D66FE9" w:rsidRDefault="00D66FE9">
      <w:r w:rsidRPr="00D66FE9">
        <w:t>※上記範囲を超える対応が必要な場合は、対応可否・追加費用の有無を事前にご提示ください</w:t>
      </w:r>
    </w:p>
    <w:p w14:paraId="753135C3" w14:textId="77777777" w:rsidR="00B0292F" w:rsidRPr="00A27118" w:rsidRDefault="00B0292F"/>
    <w:p w14:paraId="76D7DFFD" w14:textId="235D594D" w:rsidR="00F47722" w:rsidRPr="00BC3823" w:rsidRDefault="00F47722" w:rsidP="00F47722">
      <w:pPr>
        <w:rPr>
          <w:b/>
          <w:bCs/>
        </w:rPr>
      </w:pPr>
      <w:r w:rsidRPr="00BC3823">
        <w:rPr>
          <w:b/>
          <w:bCs/>
        </w:rPr>
        <w:t>4-</w:t>
      </w:r>
      <w:r w:rsidR="005B0266" w:rsidRPr="00BC3823">
        <w:rPr>
          <w:rFonts w:hint="eastAsia"/>
          <w:b/>
          <w:bCs/>
        </w:rPr>
        <w:t>5</w:t>
      </w:r>
      <w:r w:rsidRPr="00BC3823">
        <w:rPr>
          <w:b/>
          <w:bCs/>
        </w:rPr>
        <w:t>.</w:t>
      </w:r>
      <w:r w:rsidR="00985E02" w:rsidRPr="00BC3823">
        <w:rPr>
          <w:rFonts w:hint="eastAsia"/>
          <w:b/>
          <w:bCs/>
        </w:rPr>
        <w:t xml:space="preserve"> 　</w:t>
      </w:r>
      <w:r w:rsidRPr="00BC3823">
        <w:rPr>
          <w:rFonts w:hint="eastAsia"/>
          <w:b/>
          <w:bCs/>
        </w:rPr>
        <w:t>レスポンシブデザイン対応</w:t>
      </w:r>
    </w:p>
    <w:p w14:paraId="1F1AA3F1" w14:textId="372A9414" w:rsidR="007B176F" w:rsidRPr="00F47722" w:rsidRDefault="00F47722">
      <w:r w:rsidRPr="00F47722">
        <w:rPr>
          <w:rFonts w:hint="eastAsia"/>
        </w:rPr>
        <w:t>レスポンシブデザイン対応</w:t>
      </w:r>
      <w:r>
        <w:rPr>
          <w:rFonts w:hint="eastAsia"/>
        </w:rPr>
        <w:t>のホームページを希望します。</w:t>
      </w:r>
    </w:p>
    <w:p w14:paraId="6E950043" w14:textId="65380C57" w:rsidR="007B176F" w:rsidRDefault="007B176F"/>
    <w:p w14:paraId="462EC1FB" w14:textId="017928FD" w:rsidR="008536B3" w:rsidRPr="00BC3823" w:rsidRDefault="008536B3" w:rsidP="008536B3">
      <w:pPr>
        <w:rPr>
          <w:b/>
          <w:bCs/>
        </w:rPr>
      </w:pPr>
      <w:r w:rsidRPr="00BC3823">
        <w:rPr>
          <w:b/>
          <w:bCs/>
        </w:rPr>
        <w:t>4-</w:t>
      </w:r>
      <w:r w:rsidR="005B0266" w:rsidRPr="00BC3823">
        <w:rPr>
          <w:rFonts w:hint="eastAsia"/>
          <w:b/>
          <w:bCs/>
        </w:rPr>
        <w:t>6</w:t>
      </w:r>
      <w:r w:rsidRPr="00BC3823">
        <w:rPr>
          <w:b/>
          <w:bCs/>
        </w:rPr>
        <w:t>.</w:t>
      </w:r>
      <w:r w:rsidR="00985E02" w:rsidRPr="00BC3823">
        <w:rPr>
          <w:rFonts w:hint="eastAsia"/>
          <w:b/>
          <w:bCs/>
        </w:rPr>
        <w:t xml:space="preserve"> 　</w:t>
      </w:r>
      <w:r w:rsidRPr="00BC3823">
        <w:rPr>
          <w:rFonts w:hint="eastAsia"/>
          <w:b/>
          <w:bCs/>
        </w:rPr>
        <w:t>指導</w:t>
      </w:r>
    </w:p>
    <w:p w14:paraId="323E4524" w14:textId="11DD1809" w:rsidR="007B176F" w:rsidRPr="008536B3" w:rsidRDefault="008536B3">
      <w:r>
        <w:rPr>
          <w:rFonts w:hint="eastAsia"/>
        </w:rPr>
        <w:t>ブログの</w:t>
      </w:r>
      <w:r w:rsidR="005C67F6">
        <w:rPr>
          <w:rFonts w:hint="eastAsia"/>
        </w:rPr>
        <w:t>投稿・更新</w:t>
      </w:r>
      <w:r w:rsidR="005B0266">
        <w:rPr>
          <w:rFonts w:hint="eastAsia"/>
        </w:rPr>
        <w:t>の操作方法</w:t>
      </w:r>
      <w:r>
        <w:rPr>
          <w:rFonts w:hint="eastAsia"/>
        </w:rPr>
        <w:t>について、指導の希望をします。</w:t>
      </w:r>
    </w:p>
    <w:p w14:paraId="0A80F713" w14:textId="1093583D" w:rsidR="007B176F" w:rsidRPr="008536B3" w:rsidRDefault="007B176F"/>
    <w:p w14:paraId="4CD11EC0" w14:textId="77777777" w:rsidR="00FA55AC" w:rsidRDefault="00FA55AC"/>
    <w:p w14:paraId="1BCDB8BA" w14:textId="77777777" w:rsidR="005B0266" w:rsidRPr="005B0266" w:rsidRDefault="005B0266"/>
    <w:p w14:paraId="00652A36" w14:textId="77777777" w:rsidR="005B0266" w:rsidRDefault="005B0266"/>
    <w:p w14:paraId="5BDFD286" w14:textId="77777777" w:rsidR="005B0266" w:rsidRDefault="005B0266"/>
    <w:p w14:paraId="67CC7C83" w14:textId="77777777" w:rsidR="005B0266" w:rsidRDefault="005B0266"/>
    <w:p w14:paraId="7CBD746D" w14:textId="77777777" w:rsidR="00417D78" w:rsidRDefault="00417D78"/>
    <w:p w14:paraId="0F9D41C4" w14:textId="77777777" w:rsidR="00140960" w:rsidRDefault="00140960"/>
    <w:p w14:paraId="4792471A" w14:textId="77777777" w:rsidR="005B0266" w:rsidRDefault="005B0266"/>
    <w:p w14:paraId="4234CB07" w14:textId="77777777" w:rsidR="005B0266" w:rsidRDefault="005B0266"/>
    <w:p w14:paraId="0DB371AB" w14:textId="77777777" w:rsidR="00B0292F" w:rsidRDefault="00B0292F"/>
    <w:p w14:paraId="368CBE68" w14:textId="77777777" w:rsidR="00B0292F" w:rsidRDefault="00B0292F"/>
    <w:p w14:paraId="2A053A18" w14:textId="77777777" w:rsidR="00B0292F" w:rsidRDefault="00B0292F"/>
    <w:p w14:paraId="7D0620E2" w14:textId="77777777" w:rsidR="00B0292F" w:rsidRDefault="00B0292F"/>
    <w:p w14:paraId="1D99A341" w14:textId="77777777" w:rsidR="003B0FCE" w:rsidRDefault="003B0FCE"/>
    <w:p w14:paraId="7D20E37F" w14:textId="77777777" w:rsidR="00B0292F" w:rsidRDefault="00B0292F"/>
    <w:p w14:paraId="5C59BB45" w14:textId="77777777" w:rsidR="00985E02" w:rsidRDefault="00985E02"/>
    <w:p w14:paraId="7D9F4FD9" w14:textId="7EE69F33" w:rsidR="00BC3823" w:rsidRPr="00985E02" w:rsidRDefault="00BC3823" w:rsidP="00BC3823">
      <w:pPr>
        <w:pStyle w:val="1"/>
        <w:numPr>
          <w:ilvl w:val="0"/>
          <w:numId w:val="7"/>
        </w:numPr>
        <w:rPr>
          <w:sz w:val="21"/>
          <w:szCs w:val="21"/>
        </w:rPr>
      </w:pPr>
      <w:r>
        <w:rPr>
          <w:rFonts w:hint="eastAsia"/>
          <w:sz w:val="21"/>
          <w:szCs w:val="21"/>
        </w:rPr>
        <w:lastRenderedPageBreak/>
        <w:t>その他（補足情報）</w:t>
      </w:r>
    </w:p>
    <w:p w14:paraId="122CBA39" w14:textId="58F0D92C" w:rsidR="007A3FCB" w:rsidRPr="00BC3823" w:rsidRDefault="007A3FCB"/>
    <w:p w14:paraId="051EA845" w14:textId="0C65E751" w:rsidR="007A3FCB" w:rsidRPr="00BC3823" w:rsidRDefault="007A3FCB" w:rsidP="007A3FCB">
      <w:pPr>
        <w:rPr>
          <w:b/>
          <w:bCs/>
        </w:rPr>
      </w:pPr>
      <w:r w:rsidRPr="00BC3823">
        <w:rPr>
          <w:b/>
          <w:bCs/>
        </w:rPr>
        <w:t>5-1.</w:t>
      </w:r>
      <w:r w:rsidR="00985E02" w:rsidRPr="00BC3823">
        <w:rPr>
          <w:rFonts w:hint="eastAsia"/>
          <w:b/>
          <w:bCs/>
        </w:rPr>
        <w:t xml:space="preserve"> 　</w:t>
      </w:r>
      <w:r w:rsidRPr="00BC3823">
        <w:rPr>
          <w:rFonts w:hint="eastAsia"/>
          <w:b/>
          <w:bCs/>
        </w:rPr>
        <w:t>素材・コンテンツの用意</w:t>
      </w:r>
    </w:p>
    <w:p w14:paraId="0C8D16B4" w14:textId="24300925" w:rsidR="004A21A9" w:rsidRDefault="004A21A9" w:rsidP="007A3FCB">
      <w:r w:rsidRPr="004A21A9">
        <w:t>日本語</w:t>
      </w:r>
      <w:r w:rsidR="009F4351">
        <w:rPr>
          <w:rFonts w:hint="eastAsia"/>
        </w:rPr>
        <w:t>の</w:t>
      </w:r>
      <w:r w:rsidRPr="004A21A9">
        <w:t>原稿：貴社</w:t>
      </w:r>
    </w:p>
    <w:p w14:paraId="135347ED" w14:textId="4BDB8483" w:rsidR="004A21A9" w:rsidRPr="0093559B" w:rsidRDefault="004A21A9" w:rsidP="007A3FCB">
      <w:r w:rsidRPr="004A21A9">
        <w:t>英語・中国語</w:t>
      </w:r>
      <w:r w:rsidR="009F4351">
        <w:rPr>
          <w:rFonts w:hint="eastAsia"/>
        </w:rPr>
        <w:t>の</w:t>
      </w:r>
      <w:r w:rsidRPr="004A21A9">
        <w:t>翻訳：貴社または当社（要相談）</w:t>
      </w:r>
    </w:p>
    <w:p w14:paraId="3FABA7FD" w14:textId="7D9369B7" w:rsidR="004E73C2" w:rsidRDefault="004E73C2">
      <w:r>
        <w:rPr>
          <w:rFonts w:hint="eastAsia"/>
        </w:rPr>
        <w:t>画像：</w:t>
      </w:r>
      <w:r w:rsidR="00206117">
        <w:rPr>
          <w:rFonts w:hint="eastAsia"/>
        </w:rPr>
        <w:t>当社</w:t>
      </w:r>
    </w:p>
    <w:p w14:paraId="5BF2671D" w14:textId="7D6ABA98" w:rsidR="00A056DC" w:rsidRDefault="00A056DC"/>
    <w:p w14:paraId="4E9F4E9B" w14:textId="70B7E2E1" w:rsidR="00A056DC" w:rsidRPr="00BC3823" w:rsidRDefault="00A056DC" w:rsidP="00A056DC">
      <w:pPr>
        <w:rPr>
          <w:b/>
          <w:bCs/>
        </w:rPr>
      </w:pPr>
      <w:r w:rsidRPr="00BC3823">
        <w:rPr>
          <w:b/>
          <w:bCs/>
        </w:rPr>
        <w:t>5-2.</w:t>
      </w:r>
      <w:r w:rsidR="00985E02" w:rsidRPr="00BC3823">
        <w:rPr>
          <w:rFonts w:hint="eastAsia"/>
          <w:b/>
          <w:bCs/>
        </w:rPr>
        <w:t xml:space="preserve"> 　</w:t>
      </w:r>
      <w:r w:rsidRPr="00BC3823">
        <w:rPr>
          <w:rFonts w:hint="eastAsia"/>
          <w:b/>
          <w:bCs/>
        </w:rPr>
        <w:t>ロゴ</w:t>
      </w:r>
    </w:p>
    <w:p w14:paraId="02854B1D" w14:textId="009CD932" w:rsidR="00A056DC" w:rsidRDefault="00200AB5">
      <w:r w:rsidRPr="00200AB5">
        <w:rPr>
          <w:rFonts w:hint="eastAsia"/>
        </w:rPr>
        <w:t>継続して使用します。</w:t>
      </w:r>
    </w:p>
    <w:p w14:paraId="27B5D719" w14:textId="0609AA2F" w:rsidR="00200AB5" w:rsidRPr="005B4F8F" w:rsidRDefault="00200AB5"/>
    <w:p w14:paraId="37B164DA" w14:textId="0A408931" w:rsidR="00200AB5" w:rsidRPr="00BC3823" w:rsidRDefault="00200AB5" w:rsidP="00200AB5">
      <w:pPr>
        <w:rPr>
          <w:b/>
          <w:bCs/>
        </w:rPr>
      </w:pPr>
      <w:r w:rsidRPr="00BC3823">
        <w:rPr>
          <w:b/>
          <w:bCs/>
        </w:rPr>
        <w:t>5-</w:t>
      </w:r>
      <w:r w:rsidR="007663D7" w:rsidRPr="00BC3823">
        <w:rPr>
          <w:b/>
          <w:bCs/>
        </w:rPr>
        <w:t>3</w:t>
      </w:r>
      <w:r w:rsidRPr="00BC3823">
        <w:rPr>
          <w:b/>
          <w:bCs/>
        </w:rPr>
        <w:t>.</w:t>
      </w:r>
      <w:r w:rsidR="00985E02" w:rsidRPr="00BC3823">
        <w:rPr>
          <w:rFonts w:hint="eastAsia"/>
          <w:b/>
          <w:bCs/>
        </w:rPr>
        <w:t xml:space="preserve"> 　</w:t>
      </w:r>
      <w:r w:rsidR="007663D7" w:rsidRPr="00BC3823">
        <w:rPr>
          <w:rFonts w:hint="eastAsia"/>
          <w:b/>
          <w:bCs/>
        </w:rPr>
        <w:t>ドメイン</w:t>
      </w:r>
    </w:p>
    <w:p w14:paraId="117B4B1C" w14:textId="27A45717" w:rsidR="007663D7" w:rsidRDefault="007663D7" w:rsidP="007663D7">
      <w:r>
        <w:rPr>
          <w:rFonts w:hint="eastAsia"/>
        </w:rPr>
        <w:t>継続して使用します。</w:t>
      </w:r>
    </w:p>
    <w:p w14:paraId="5B80DABD" w14:textId="77777777" w:rsidR="007663D7" w:rsidRPr="005B4F8F" w:rsidRDefault="007663D7" w:rsidP="007663D7"/>
    <w:p w14:paraId="0DA62DFF" w14:textId="629734E5" w:rsidR="007663D7" w:rsidRPr="00BC3823" w:rsidRDefault="007663D7" w:rsidP="007663D7">
      <w:pPr>
        <w:rPr>
          <w:b/>
          <w:bCs/>
        </w:rPr>
      </w:pPr>
      <w:r w:rsidRPr="00BC3823">
        <w:rPr>
          <w:b/>
          <w:bCs/>
        </w:rPr>
        <w:t>5-4.</w:t>
      </w:r>
      <w:r w:rsidR="00985E02" w:rsidRPr="00BC3823">
        <w:rPr>
          <w:rFonts w:hint="eastAsia"/>
          <w:b/>
          <w:bCs/>
        </w:rPr>
        <w:t xml:space="preserve"> 　</w:t>
      </w:r>
      <w:r w:rsidRPr="00BC3823">
        <w:rPr>
          <w:rFonts w:hint="eastAsia"/>
          <w:b/>
          <w:bCs/>
        </w:rPr>
        <w:t>サーバー</w:t>
      </w:r>
    </w:p>
    <w:p w14:paraId="471F3002" w14:textId="4F89AA45" w:rsidR="007663D7" w:rsidRDefault="009F4351" w:rsidP="007663D7">
      <w:r w:rsidRPr="009F4351">
        <w:t>継続使用を前提としますが、</w:t>
      </w:r>
      <w:r w:rsidR="003F4565">
        <w:rPr>
          <w:rFonts w:hint="eastAsia"/>
        </w:rPr>
        <w:t>導入する</w:t>
      </w:r>
      <w:r w:rsidR="005B4F8F">
        <w:rPr>
          <w:rFonts w:hint="eastAsia"/>
        </w:rPr>
        <w:t>CMSの</w:t>
      </w:r>
      <w:r w:rsidRPr="009F4351">
        <w:t>動作要件を満たしているかの確認を貴社にお願いします</w:t>
      </w:r>
      <w:r w:rsidR="007663D7">
        <w:rPr>
          <w:rFonts w:hint="eastAsia"/>
        </w:rPr>
        <w:t>。</w:t>
      </w:r>
    </w:p>
    <w:p w14:paraId="28317D71" w14:textId="36ED8CD3" w:rsidR="007663D7" w:rsidRPr="003F4565" w:rsidRDefault="007663D7" w:rsidP="007663D7"/>
    <w:p w14:paraId="5B1B6056" w14:textId="35CEBDEF" w:rsidR="007663D7" w:rsidRPr="00BC3823" w:rsidRDefault="007663D7" w:rsidP="007663D7">
      <w:pPr>
        <w:rPr>
          <w:b/>
          <w:bCs/>
        </w:rPr>
      </w:pPr>
      <w:r w:rsidRPr="00BC3823">
        <w:rPr>
          <w:b/>
          <w:bCs/>
        </w:rPr>
        <w:t>5-5.</w:t>
      </w:r>
      <w:r w:rsidR="00985E02" w:rsidRPr="00BC3823">
        <w:rPr>
          <w:rFonts w:hint="eastAsia"/>
          <w:b/>
          <w:bCs/>
        </w:rPr>
        <w:t xml:space="preserve"> 　</w:t>
      </w:r>
      <w:r w:rsidRPr="00BC3823">
        <w:rPr>
          <w:rFonts w:hint="eastAsia"/>
          <w:b/>
          <w:bCs/>
        </w:rPr>
        <w:t>S</w:t>
      </w:r>
      <w:r w:rsidRPr="00BC3823">
        <w:rPr>
          <w:b/>
          <w:bCs/>
        </w:rPr>
        <w:t>SL</w:t>
      </w:r>
    </w:p>
    <w:p w14:paraId="1FECAD4E" w14:textId="49CDBCA2" w:rsidR="007663D7" w:rsidRDefault="007663D7" w:rsidP="007663D7">
      <w:r>
        <w:t>SSLサーバ</w:t>
      </w:r>
      <w:r w:rsidR="00417D78">
        <w:rPr>
          <w:rFonts w:hint="eastAsia"/>
        </w:rPr>
        <w:t>ー</w:t>
      </w:r>
      <w:r>
        <w:t>証明書は継続して</w:t>
      </w:r>
      <w:r w:rsidR="00931284">
        <w:rPr>
          <w:rFonts w:hint="eastAsia"/>
        </w:rPr>
        <w:t>利用</w:t>
      </w:r>
      <w:r>
        <w:t>します。</w:t>
      </w:r>
    </w:p>
    <w:p w14:paraId="6AE3F97D" w14:textId="77777777" w:rsidR="007663D7" w:rsidRDefault="007663D7" w:rsidP="007663D7"/>
    <w:p w14:paraId="04FC4929" w14:textId="77777777" w:rsidR="00B0292F" w:rsidRDefault="00B0292F" w:rsidP="007663D7"/>
    <w:p w14:paraId="627EDA58" w14:textId="77777777" w:rsidR="00B0292F" w:rsidRDefault="00B0292F" w:rsidP="007663D7"/>
    <w:p w14:paraId="73B323AB" w14:textId="77777777" w:rsidR="00B0292F" w:rsidRDefault="00B0292F" w:rsidP="007663D7"/>
    <w:p w14:paraId="6A4D723D" w14:textId="77777777" w:rsidR="00B0292F" w:rsidRDefault="00B0292F" w:rsidP="007663D7"/>
    <w:p w14:paraId="6A379CD4" w14:textId="77777777" w:rsidR="00B0292F" w:rsidRDefault="00B0292F" w:rsidP="007663D7"/>
    <w:p w14:paraId="779D20D0" w14:textId="77777777" w:rsidR="00B0292F" w:rsidRDefault="00B0292F" w:rsidP="007663D7"/>
    <w:p w14:paraId="54876516" w14:textId="77777777" w:rsidR="00B0292F" w:rsidRDefault="00B0292F" w:rsidP="007663D7"/>
    <w:p w14:paraId="053F115B" w14:textId="77777777" w:rsidR="00B0292F" w:rsidRDefault="00B0292F" w:rsidP="007663D7"/>
    <w:p w14:paraId="392354F8" w14:textId="77777777" w:rsidR="00B0292F" w:rsidRDefault="00B0292F" w:rsidP="007663D7"/>
    <w:p w14:paraId="051BDE2F" w14:textId="77777777" w:rsidR="00B0292F" w:rsidRDefault="00B0292F" w:rsidP="007663D7"/>
    <w:p w14:paraId="1666311D" w14:textId="77777777" w:rsidR="00B0292F" w:rsidRDefault="00B0292F" w:rsidP="007663D7"/>
    <w:p w14:paraId="122A9A57" w14:textId="77777777" w:rsidR="00B0292F" w:rsidRDefault="00B0292F" w:rsidP="007663D7"/>
    <w:p w14:paraId="61F2F1EE" w14:textId="77777777" w:rsidR="00B0292F" w:rsidRDefault="00B0292F" w:rsidP="007663D7"/>
    <w:p w14:paraId="43DC930C" w14:textId="77777777" w:rsidR="00B0292F" w:rsidRDefault="00B0292F" w:rsidP="007663D7"/>
    <w:p w14:paraId="08043888" w14:textId="77777777" w:rsidR="00B0292F" w:rsidRDefault="00B0292F" w:rsidP="007663D7"/>
    <w:p w14:paraId="16AF9D58" w14:textId="77777777" w:rsidR="00931284" w:rsidRDefault="00931284" w:rsidP="007663D7"/>
    <w:p w14:paraId="5358FD18" w14:textId="4DBAAD1D" w:rsidR="007663D7" w:rsidRPr="00BC3823" w:rsidRDefault="007663D7" w:rsidP="007663D7">
      <w:pPr>
        <w:rPr>
          <w:b/>
          <w:bCs/>
        </w:rPr>
      </w:pPr>
      <w:r w:rsidRPr="00BC3823">
        <w:rPr>
          <w:b/>
          <w:bCs/>
        </w:rPr>
        <w:lastRenderedPageBreak/>
        <w:t>5-6.</w:t>
      </w:r>
      <w:r w:rsidR="00985E02" w:rsidRPr="00BC3823">
        <w:rPr>
          <w:rFonts w:hint="eastAsia"/>
          <w:b/>
          <w:bCs/>
        </w:rPr>
        <w:t xml:space="preserve">　</w:t>
      </w:r>
      <w:r w:rsidRPr="00BC3823">
        <w:rPr>
          <w:rFonts w:hint="eastAsia"/>
          <w:b/>
          <w:bCs/>
        </w:rPr>
        <w:t>アクセス解析</w:t>
      </w:r>
    </w:p>
    <w:p w14:paraId="737D0FC1" w14:textId="1F46F5DE" w:rsidR="007663D7" w:rsidRDefault="007663D7" w:rsidP="007663D7">
      <w:r w:rsidRPr="007663D7">
        <w:t>Googleアナリティクス</w:t>
      </w:r>
      <w:r>
        <w:rPr>
          <w:rFonts w:hint="eastAsia"/>
        </w:rPr>
        <w:t>や</w:t>
      </w:r>
      <w:r w:rsidRPr="007663D7">
        <w:t>Googleサーチコンソール</w:t>
      </w:r>
      <w:r>
        <w:rPr>
          <w:rFonts w:hint="eastAsia"/>
        </w:rPr>
        <w:t>の利用を希望します。</w:t>
      </w:r>
    </w:p>
    <w:p w14:paraId="639FA3C1" w14:textId="4A9DEA49" w:rsidR="007663D7" w:rsidRDefault="007663D7" w:rsidP="007663D7">
      <w:r>
        <w:rPr>
          <w:rFonts w:hint="eastAsia"/>
        </w:rPr>
        <w:t>※</w:t>
      </w:r>
      <w:r w:rsidR="00D338D0">
        <w:rPr>
          <w:rFonts w:hint="eastAsia"/>
        </w:rPr>
        <w:t>おすすめ</w:t>
      </w:r>
      <w:r>
        <w:rPr>
          <w:rFonts w:hint="eastAsia"/>
        </w:rPr>
        <w:t>のツールがあれば</w:t>
      </w:r>
      <w:r w:rsidR="002203C1">
        <w:rPr>
          <w:rFonts w:hint="eastAsia"/>
        </w:rPr>
        <w:t>、</w:t>
      </w:r>
      <w:r>
        <w:rPr>
          <w:rFonts w:hint="eastAsia"/>
        </w:rPr>
        <w:t>ご提案ください</w:t>
      </w:r>
    </w:p>
    <w:p w14:paraId="628851EA" w14:textId="511ED559" w:rsidR="007663D7" w:rsidRDefault="007663D7" w:rsidP="007663D7"/>
    <w:p w14:paraId="3F9B60F2" w14:textId="12E91FC8" w:rsidR="007663D7" w:rsidRPr="00BC3823" w:rsidRDefault="007663D7" w:rsidP="007663D7">
      <w:pPr>
        <w:rPr>
          <w:b/>
          <w:bCs/>
        </w:rPr>
      </w:pPr>
      <w:r w:rsidRPr="00BC3823">
        <w:rPr>
          <w:b/>
          <w:bCs/>
        </w:rPr>
        <w:t>5-7.</w:t>
      </w:r>
      <w:r w:rsidRPr="00BC3823">
        <w:rPr>
          <w:rFonts w:hint="eastAsia"/>
          <w:b/>
          <w:bCs/>
        </w:rPr>
        <w:t xml:space="preserve">　C</w:t>
      </w:r>
      <w:r w:rsidRPr="00BC3823">
        <w:rPr>
          <w:b/>
          <w:bCs/>
        </w:rPr>
        <w:t>MS</w:t>
      </w:r>
    </w:p>
    <w:p w14:paraId="326F8655" w14:textId="2FB32F73" w:rsidR="007663D7" w:rsidRDefault="00D338D0" w:rsidP="007663D7">
      <w:r>
        <w:rPr>
          <w:rFonts w:hint="eastAsia"/>
        </w:rPr>
        <w:t>おすすめ</w:t>
      </w:r>
      <w:r w:rsidR="007663D7">
        <w:rPr>
          <w:rFonts w:hint="eastAsia"/>
        </w:rPr>
        <w:t>のC</w:t>
      </w:r>
      <w:r w:rsidR="007663D7">
        <w:t>MS</w:t>
      </w:r>
      <w:r w:rsidR="007663D7">
        <w:rPr>
          <w:rFonts w:hint="eastAsia"/>
        </w:rPr>
        <w:t>があれば</w:t>
      </w:r>
      <w:r w:rsidR="002203C1">
        <w:rPr>
          <w:rFonts w:hint="eastAsia"/>
        </w:rPr>
        <w:t>、</w:t>
      </w:r>
      <w:r w:rsidR="007663D7">
        <w:rPr>
          <w:rFonts w:hint="eastAsia"/>
        </w:rPr>
        <w:t>ご提案ください</w:t>
      </w:r>
      <w:r w:rsidR="00931284">
        <w:rPr>
          <w:rFonts w:hint="eastAsia"/>
        </w:rPr>
        <w:t>。</w:t>
      </w:r>
    </w:p>
    <w:p w14:paraId="41975D12" w14:textId="66DA56CD" w:rsidR="00A01DC0" w:rsidRPr="00931284" w:rsidRDefault="00A01DC0" w:rsidP="007663D7"/>
    <w:p w14:paraId="58023426" w14:textId="2A477891" w:rsidR="00A01DC0" w:rsidRPr="00BC3823" w:rsidRDefault="00A01DC0" w:rsidP="00A01DC0">
      <w:pPr>
        <w:rPr>
          <w:b/>
          <w:bCs/>
        </w:rPr>
      </w:pPr>
      <w:r w:rsidRPr="00BC3823">
        <w:rPr>
          <w:b/>
          <w:bCs/>
        </w:rPr>
        <w:t>5-8.</w:t>
      </w:r>
      <w:r w:rsidRPr="00BC3823">
        <w:rPr>
          <w:rFonts w:hint="eastAsia"/>
          <w:b/>
          <w:bCs/>
        </w:rPr>
        <w:t xml:space="preserve">　自社の体制</w:t>
      </w:r>
    </w:p>
    <w:p w14:paraId="3CC6F208" w14:textId="77777777" w:rsidR="00D929B2" w:rsidRDefault="00D929B2" w:rsidP="00D929B2">
      <w:r>
        <w:rPr>
          <w:rFonts w:hint="eastAsia"/>
        </w:rPr>
        <w:t>本プロジェクトの担当者は以下の</w:t>
      </w:r>
      <w:r>
        <w:t>2名です。</w:t>
      </w:r>
    </w:p>
    <w:p w14:paraId="373FE6A3" w14:textId="77777777" w:rsidR="00D929B2" w:rsidRDefault="00D929B2" w:rsidP="00D929B2"/>
    <w:p w14:paraId="297FCADE" w14:textId="77777777" w:rsidR="00D929B2" w:rsidRDefault="00D929B2" w:rsidP="00D929B2">
      <w:r>
        <w:rPr>
          <w:rFonts w:hint="eastAsia"/>
        </w:rPr>
        <w:t>佐藤○○（管理部／プロジェクト責任者・最終承認者）</w:t>
      </w:r>
    </w:p>
    <w:p w14:paraId="26965D59" w14:textId="77777777" w:rsidR="00D929B2" w:rsidRDefault="00D929B2" w:rsidP="00D929B2">
      <w:r>
        <w:rPr>
          <w:rFonts w:hint="eastAsia"/>
        </w:rPr>
        <w:t>山口○○（管理部／実務担当・窓口）</w:t>
      </w:r>
    </w:p>
    <w:p w14:paraId="7187E9BC" w14:textId="77777777" w:rsidR="00D929B2" w:rsidRDefault="00D929B2" w:rsidP="00D929B2"/>
    <w:p w14:paraId="5F058009" w14:textId="77777777" w:rsidR="008F3EE8" w:rsidRDefault="00D929B2" w:rsidP="00D929B2">
      <w:r>
        <w:rPr>
          <w:rFonts w:hint="eastAsia"/>
        </w:rPr>
        <w:t>お問い合わせ・提案書の送付先：山口○○</w:t>
      </w:r>
    </w:p>
    <w:p w14:paraId="38367D4B" w14:textId="38ACFA27" w:rsidR="009775B1" w:rsidRDefault="00D929B2" w:rsidP="00D929B2">
      <w:r>
        <w:rPr>
          <w:rFonts w:hint="eastAsia"/>
        </w:rPr>
        <w:t>メール：</w:t>
      </w:r>
      <w:r w:rsidRPr="00D929B2">
        <w:t>xxxx@example.co.jp</w:t>
      </w:r>
    </w:p>
    <w:p w14:paraId="105AEFB1" w14:textId="77777777" w:rsidR="00D929B2" w:rsidRPr="00D929B2" w:rsidRDefault="00D929B2" w:rsidP="00D929B2"/>
    <w:p w14:paraId="18A99211" w14:textId="79722021" w:rsidR="001D552C" w:rsidRPr="00BC3823" w:rsidRDefault="001D552C" w:rsidP="001D552C">
      <w:pPr>
        <w:rPr>
          <w:b/>
          <w:bCs/>
        </w:rPr>
      </w:pPr>
      <w:r w:rsidRPr="00BC3823">
        <w:rPr>
          <w:b/>
          <w:bCs/>
        </w:rPr>
        <w:t>5-9.</w:t>
      </w:r>
      <w:r w:rsidRPr="00BC3823">
        <w:rPr>
          <w:rFonts w:hint="eastAsia"/>
          <w:b/>
          <w:bCs/>
        </w:rPr>
        <w:t xml:space="preserve">　支払い</w:t>
      </w:r>
    </w:p>
    <w:p w14:paraId="6DF329FB" w14:textId="6BE81706" w:rsidR="001D552C" w:rsidRPr="00A056DC" w:rsidRDefault="00D906E6" w:rsidP="007663D7">
      <w:r>
        <w:rPr>
          <w:rFonts w:hint="eastAsia"/>
        </w:rPr>
        <w:t>銀行振込を希望します。</w:t>
      </w:r>
    </w:p>
    <w:sectPr w:rsidR="001D552C" w:rsidRPr="00A056D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78611" w14:textId="77777777" w:rsidR="00B86EB1" w:rsidRDefault="00B86EB1" w:rsidP="000C1757">
      <w:r>
        <w:separator/>
      </w:r>
    </w:p>
  </w:endnote>
  <w:endnote w:type="continuationSeparator" w:id="0">
    <w:p w14:paraId="667E0413" w14:textId="77777777" w:rsidR="00B86EB1" w:rsidRDefault="00B86EB1" w:rsidP="000C1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0E237" w14:textId="77777777" w:rsidR="00B86EB1" w:rsidRDefault="00B86EB1" w:rsidP="000C1757">
      <w:r>
        <w:separator/>
      </w:r>
    </w:p>
  </w:footnote>
  <w:footnote w:type="continuationSeparator" w:id="0">
    <w:p w14:paraId="4DC215ED" w14:textId="77777777" w:rsidR="00B86EB1" w:rsidRDefault="00B86EB1" w:rsidP="000C17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608A6"/>
    <w:multiLevelType w:val="hybridMultilevel"/>
    <w:tmpl w:val="6AC0E566"/>
    <w:lvl w:ilvl="0" w:tplc="F2F2CCA2">
      <w:start w:val="1"/>
      <w:numFmt w:val="decimal"/>
      <w:lvlText w:val="%1."/>
      <w:lvlJc w:val="left"/>
      <w:pPr>
        <w:ind w:left="360" w:hanging="36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1F84494F"/>
    <w:multiLevelType w:val="hybridMultilevel"/>
    <w:tmpl w:val="1FE28210"/>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478278A7"/>
    <w:multiLevelType w:val="hybridMultilevel"/>
    <w:tmpl w:val="01101886"/>
    <w:lvl w:ilvl="0" w:tplc="A6465EA4">
      <w:start w:val="4"/>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587A08A1"/>
    <w:multiLevelType w:val="hybridMultilevel"/>
    <w:tmpl w:val="C51E9958"/>
    <w:lvl w:ilvl="0" w:tplc="04090001">
      <w:start w:val="1"/>
      <w:numFmt w:val="bullet"/>
      <w:lvlText w:val=""/>
      <w:lvlJc w:val="left"/>
      <w:pPr>
        <w:ind w:left="360" w:hanging="36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 w15:restartNumberingAfterBreak="0">
    <w:nsid w:val="5CF90E33"/>
    <w:multiLevelType w:val="hybridMultilevel"/>
    <w:tmpl w:val="F6E69FC8"/>
    <w:lvl w:ilvl="0" w:tplc="86BC5CF0">
      <w:start w:val="4"/>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 w15:restartNumberingAfterBreak="0">
    <w:nsid w:val="61B76960"/>
    <w:multiLevelType w:val="hybridMultilevel"/>
    <w:tmpl w:val="46546042"/>
    <w:lvl w:ilvl="0" w:tplc="F50A1D8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A94D54"/>
    <w:multiLevelType w:val="hybridMultilevel"/>
    <w:tmpl w:val="225A2736"/>
    <w:lvl w:ilvl="0" w:tplc="F2F2CCA2">
      <w:start w:val="1"/>
      <w:numFmt w:val="decimal"/>
      <w:lvlText w:val="%1."/>
      <w:lvlJc w:val="left"/>
      <w:pPr>
        <w:ind w:left="360" w:hanging="36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748B3BF3"/>
    <w:multiLevelType w:val="hybridMultilevel"/>
    <w:tmpl w:val="A126DCF6"/>
    <w:lvl w:ilvl="0" w:tplc="929E39E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65A2707"/>
    <w:multiLevelType w:val="hybridMultilevel"/>
    <w:tmpl w:val="D466DAE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2106421031">
    <w:abstractNumId w:val="5"/>
  </w:num>
  <w:num w:numId="2" w16cid:durableId="515385124">
    <w:abstractNumId w:val="7"/>
  </w:num>
  <w:num w:numId="3" w16cid:durableId="169491434">
    <w:abstractNumId w:val="4"/>
  </w:num>
  <w:num w:numId="4" w16cid:durableId="802885848">
    <w:abstractNumId w:val="2"/>
  </w:num>
  <w:num w:numId="5" w16cid:durableId="852449875">
    <w:abstractNumId w:val="3"/>
  </w:num>
  <w:num w:numId="6" w16cid:durableId="1423917703">
    <w:abstractNumId w:val="6"/>
  </w:num>
  <w:num w:numId="7" w16cid:durableId="1975141498">
    <w:abstractNumId w:val="0"/>
  </w:num>
  <w:num w:numId="8" w16cid:durableId="115682610">
    <w:abstractNumId w:val="1"/>
  </w:num>
  <w:num w:numId="9" w16cid:durableId="3847637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DB3"/>
    <w:rsid w:val="0001076D"/>
    <w:rsid w:val="000127A7"/>
    <w:rsid w:val="000477CA"/>
    <w:rsid w:val="00077B4A"/>
    <w:rsid w:val="00085E9E"/>
    <w:rsid w:val="000B1FD2"/>
    <w:rsid w:val="000B33A6"/>
    <w:rsid w:val="000B7700"/>
    <w:rsid w:val="000C1757"/>
    <w:rsid w:val="000D670C"/>
    <w:rsid w:val="000F335F"/>
    <w:rsid w:val="0012633D"/>
    <w:rsid w:val="00140960"/>
    <w:rsid w:val="00151DD7"/>
    <w:rsid w:val="00154048"/>
    <w:rsid w:val="00157E69"/>
    <w:rsid w:val="00167AE8"/>
    <w:rsid w:val="00187964"/>
    <w:rsid w:val="001B7252"/>
    <w:rsid w:val="001D552C"/>
    <w:rsid w:val="001E13EA"/>
    <w:rsid w:val="00200AB5"/>
    <w:rsid w:val="00206117"/>
    <w:rsid w:val="002105F8"/>
    <w:rsid w:val="002129D6"/>
    <w:rsid w:val="002203C1"/>
    <w:rsid w:val="00227DB7"/>
    <w:rsid w:val="002538D1"/>
    <w:rsid w:val="0028319C"/>
    <w:rsid w:val="002D6E03"/>
    <w:rsid w:val="0030784C"/>
    <w:rsid w:val="003437C3"/>
    <w:rsid w:val="00357D99"/>
    <w:rsid w:val="00364B62"/>
    <w:rsid w:val="00373F2D"/>
    <w:rsid w:val="003929E8"/>
    <w:rsid w:val="003A7029"/>
    <w:rsid w:val="003B0FCE"/>
    <w:rsid w:val="003E3118"/>
    <w:rsid w:val="003F4565"/>
    <w:rsid w:val="003F5CA6"/>
    <w:rsid w:val="00417D78"/>
    <w:rsid w:val="004278C5"/>
    <w:rsid w:val="00460BD3"/>
    <w:rsid w:val="00470AA5"/>
    <w:rsid w:val="0049499A"/>
    <w:rsid w:val="004A21A9"/>
    <w:rsid w:val="004A576A"/>
    <w:rsid w:val="004C16B4"/>
    <w:rsid w:val="004D15E5"/>
    <w:rsid w:val="004D6C1D"/>
    <w:rsid w:val="004E73C2"/>
    <w:rsid w:val="005278B4"/>
    <w:rsid w:val="0059630E"/>
    <w:rsid w:val="005B0266"/>
    <w:rsid w:val="005B4F8F"/>
    <w:rsid w:val="005C67F6"/>
    <w:rsid w:val="006054D9"/>
    <w:rsid w:val="0065708C"/>
    <w:rsid w:val="00675EBC"/>
    <w:rsid w:val="006D6B8C"/>
    <w:rsid w:val="007106FA"/>
    <w:rsid w:val="007663D7"/>
    <w:rsid w:val="00770500"/>
    <w:rsid w:val="007A3FCB"/>
    <w:rsid w:val="007B176F"/>
    <w:rsid w:val="007B29FB"/>
    <w:rsid w:val="008536B3"/>
    <w:rsid w:val="008E08BC"/>
    <w:rsid w:val="008F1DB3"/>
    <w:rsid w:val="008F3EE8"/>
    <w:rsid w:val="008F452B"/>
    <w:rsid w:val="009239E3"/>
    <w:rsid w:val="009254C2"/>
    <w:rsid w:val="00931284"/>
    <w:rsid w:val="0093559B"/>
    <w:rsid w:val="0094271E"/>
    <w:rsid w:val="00943E5F"/>
    <w:rsid w:val="009746DE"/>
    <w:rsid w:val="009775B1"/>
    <w:rsid w:val="00985E02"/>
    <w:rsid w:val="009E1F7A"/>
    <w:rsid w:val="009F4351"/>
    <w:rsid w:val="00A01DC0"/>
    <w:rsid w:val="00A056DC"/>
    <w:rsid w:val="00A27118"/>
    <w:rsid w:val="00A615BF"/>
    <w:rsid w:val="00A825A7"/>
    <w:rsid w:val="00AD3EB5"/>
    <w:rsid w:val="00AF0C04"/>
    <w:rsid w:val="00AF52C4"/>
    <w:rsid w:val="00B0292F"/>
    <w:rsid w:val="00B1521B"/>
    <w:rsid w:val="00B26D90"/>
    <w:rsid w:val="00B50A10"/>
    <w:rsid w:val="00B80423"/>
    <w:rsid w:val="00B86EB1"/>
    <w:rsid w:val="00BB48A4"/>
    <w:rsid w:val="00BC3823"/>
    <w:rsid w:val="00BD30B3"/>
    <w:rsid w:val="00BE4F71"/>
    <w:rsid w:val="00C0531A"/>
    <w:rsid w:val="00C9215D"/>
    <w:rsid w:val="00CB1BEA"/>
    <w:rsid w:val="00D139E2"/>
    <w:rsid w:val="00D23604"/>
    <w:rsid w:val="00D338D0"/>
    <w:rsid w:val="00D66FE9"/>
    <w:rsid w:val="00D709BF"/>
    <w:rsid w:val="00D80B90"/>
    <w:rsid w:val="00D8690A"/>
    <w:rsid w:val="00D906E6"/>
    <w:rsid w:val="00D929B2"/>
    <w:rsid w:val="00DA458A"/>
    <w:rsid w:val="00DE5DBE"/>
    <w:rsid w:val="00E16BB0"/>
    <w:rsid w:val="00E20634"/>
    <w:rsid w:val="00E24F54"/>
    <w:rsid w:val="00E40567"/>
    <w:rsid w:val="00E50472"/>
    <w:rsid w:val="00F14A82"/>
    <w:rsid w:val="00F16FCC"/>
    <w:rsid w:val="00F2504E"/>
    <w:rsid w:val="00F270BC"/>
    <w:rsid w:val="00F43CB0"/>
    <w:rsid w:val="00F47722"/>
    <w:rsid w:val="00F95624"/>
    <w:rsid w:val="00FA55AC"/>
    <w:rsid w:val="00FC081B"/>
    <w:rsid w:val="00FE6E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981CE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4271E"/>
    <w:pPr>
      <w:keepNext/>
      <w:shd w:val="clear" w:color="auto" w:fill="044572"/>
      <w:outlineLvl w:val="0"/>
    </w:pPr>
    <w:rPr>
      <w:rFonts w:asciiTheme="minorEastAsia" w:hAnsiTheme="minorEastAsia" w:cstheme="minorEastAsia"/>
      <w:b/>
      <w:bCs/>
      <w:color w:val="FFFFFF" w:themeColor="background1"/>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94271E"/>
    <w:rPr>
      <w:rFonts w:asciiTheme="minorEastAsia" w:hAnsiTheme="minorEastAsia" w:cstheme="minorEastAsia"/>
      <w:b/>
      <w:bCs/>
      <w:color w:val="FFFFFF" w:themeColor="background1"/>
      <w:sz w:val="36"/>
      <w:szCs w:val="36"/>
      <w:shd w:val="clear" w:color="auto" w:fill="044572"/>
    </w:rPr>
  </w:style>
  <w:style w:type="paragraph" w:styleId="a3">
    <w:name w:val="List Paragraph"/>
    <w:basedOn w:val="a"/>
    <w:uiPriority w:val="34"/>
    <w:qFormat/>
    <w:rsid w:val="001B7252"/>
    <w:pPr>
      <w:ind w:leftChars="400" w:left="840"/>
    </w:pPr>
  </w:style>
  <w:style w:type="character" w:styleId="a4">
    <w:name w:val="Hyperlink"/>
    <w:basedOn w:val="a0"/>
    <w:uiPriority w:val="99"/>
    <w:unhideWhenUsed/>
    <w:rsid w:val="007663D7"/>
    <w:rPr>
      <w:color w:val="0563C1" w:themeColor="hyperlink"/>
      <w:u w:val="single"/>
    </w:rPr>
  </w:style>
  <w:style w:type="character" w:styleId="a5">
    <w:name w:val="Unresolved Mention"/>
    <w:basedOn w:val="a0"/>
    <w:uiPriority w:val="99"/>
    <w:semiHidden/>
    <w:unhideWhenUsed/>
    <w:rsid w:val="007663D7"/>
    <w:rPr>
      <w:color w:val="605E5C"/>
      <w:shd w:val="clear" w:color="auto" w:fill="E1DFDD"/>
    </w:rPr>
  </w:style>
  <w:style w:type="paragraph" w:styleId="a6">
    <w:name w:val="header"/>
    <w:basedOn w:val="a"/>
    <w:link w:val="a7"/>
    <w:uiPriority w:val="99"/>
    <w:unhideWhenUsed/>
    <w:rsid w:val="000C1757"/>
    <w:pPr>
      <w:tabs>
        <w:tab w:val="center" w:pos="4252"/>
        <w:tab w:val="right" w:pos="8504"/>
      </w:tabs>
      <w:snapToGrid w:val="0"/>
    </w:pPr>
  </w:style>
  <w:style w:type="character" w:customStyle="1" w:styleId="a7">
    <w:name w:val="ヘッダー (文字)"/>
    <w:basedOn w:val="a0"/>
    <w:link w:val="a6"/>
    <w:uiPriority w:val="99"/>
    <w:rsid w:val="000C1757"/>
  </w:style>
  <w:style w:type="paragraph" w:styleId="a8">
    <w:name w:val="footer"/>
    <w:basedOn w:val="a"/>
    <w:link w:val="a9"/>
    <w:uiPriority w:val="99"/>
    <w:unhideWhenUsed/>
    <w:rsid w:val="000C1757"/>
    <w:pPr>
      <w:tabs>
        <w:tab w:val="center" w:pos="4252"/>
        <w:tab w:val="right" w:pos="8504"/>
      </w:tabs>
      <w:snapToGrid w:val="0"/>
    </w:pPr>
  </w:style>
  <w:style w:type="character" w:customStyle="1" w:styleId="a9">
    <w:name w:val="フッター (文字)"/>
    <w:basedOn w:val="a0"/>
    <w:link w:val="a8"/>
    <w:uiPriority w:val="99"/>
    <w:rsid w:val="000C1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提案依頼書ver3.dotx</Template>
  <TotalTime>1</TotalTime>
  <Pages>9</Pages>
  <Words>490</Words>
  <Characters>2799</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dc:creator>
  <cp:keywords/>
  <dc:description/>
  <cp:lastModifiedBy>office10</cp:lastModifiedBy>
  <cp:revision>2</cp:revision>
  <cp:lastPrinted>2026-04-17T07:11:00Z</cp:lastPrinted>
  <dcterms:created xsi:type="dcterms:W3CDTF">2026-04-20T00:44:00Z</dcterms:created>
  <dcterms:modified xsi:type="dcterms:W3CDTF">2026-04-20T00:44:00Z</dcterms:modified>
</cp:coreProperties>
</file>